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87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787"/>
      </w:tblGrid>
      <w:tr w:rsidR="009E5618" w14:paraId="7B89D626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07845A53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9E5618" w14:paraId="23D10A98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71E97241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9E5618" w14:paraId="2A1EAB7C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2590411D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9E5618" w14:paraId="69FF1D9E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75A5857E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9E5618" w14:paraId="1DFE0211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7B20377F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9E5618" w14:paraId="48FE1EC8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34A214A0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9E5618" w14:paraId="24575CDC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57EFC4A2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9E5618" w14:paraId="70F6CEED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46922DE0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 w:rsidRPr="009E561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9E5618" w14:paraId="47CF5D7F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476D5129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9E5618" w14:paraId="0F3B5843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7942B58A" w14:textId="77777777" w:rsidR="009E5618" w:rsidRDefault="009E5618" w:rsidP="005B17E6">
            <w:pPr>
              <w:widowControl/>
              <w:autoSpaceDE/>
              <w:autoSpaceDN/>
              <w:spacing w:after="160"/>
            </w:pPr>
            <w:r w:rsidRPr="00D8176D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0</w:t>
            </w:r>
          </w:p>
        </w:tc>
      </w:tr>
      <w:tr w:rsidR="00344509" w14:paraId="3B505B1A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2EE25129" w14:textId="33B71BC2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11</w:t>
            </w:r>
          </w:p>
        </w:tc>
      </w:tr>
      <w:tr w:rsidR="00344509" w14:paraId="14D10C90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51326171" w14:textId="65F5A09D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12</w:t>
            </w:r>
          </w:p>
        </w:tc>
      </w:tr>
      <w:tr w:rsidR="00344509" w14:paraId="5BEBF93A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16587E24" w14:textId="243DD06D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13</w:t>
            </w:r>
          </w:p>
        </w:tc>
      </w:tr>
      <w:tr w:rsidR="00344509" w14:paraId="654C2BAD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3C640CCF" w14:textId="0E06DD2D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14</w:t>
            </w:r>
          </w:p>
        </w:tc>
      </w:tr>
      <w:tr w:rsidR="00344509" w14:paraId="47982ADF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1FB6EC69" w14:textId="4DF066E8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15</w:t>
            </w:r>
          </w:p>
        </w:tc>
      </w:tr>
      <w:tr w:rsidR="00344509" w14:paraId="5843A740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4A812A61" w14:textId="551C24B5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16</w:t>
            </w:r>
          </w:p>
        </w:tc>
      </w:tr>
      <w:tr w:rsidR="00344509" w14:paraId="71471A05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3503E3CE" w14:textId="5E484682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17</w:t>
            </w:r>
          </w:p>
        </w:tc>
      </w:tr>
      <w:tr w:rsidR="00344509" w14:paraId="6D3F90BC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50266D65" w14:textId="61ECD169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18</w:t>
            </w:r>
          </w:p>
        </w:tc>
      </w:tr>
      <w:tr w:rsidR="00344509" w14:paraId="279303E5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6B654849" w14:textId="5E202A7D" w:rsidR="00344509" w:rsidRPr="00D8176D" w:rsidRDefault="00344509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19</w:t>
            </w:r>
          </w:p>
        </w:tc>
      </w:tr>
      <w:tr w:rsidR="005B17E6" w14:paraId="6A8AFB69" w14:textId="77777777" w:rsidTr="005B17E6">
        <w:trPr>
          <w:trHeight w:val="822"/>
        </w:trPr>
        <w:tc>
          <w:tcPr>
            <w:tcW w:w="8787" w:type="dxa"/>
            <w:vAlign w:val="bottom"/>
          </w:tcPr>
          <w:p w14:paraId="55F67247" w14:textId="3E623834" w:rsidR="005B17E6" w:rsidRDefault="005B17E6" w:rsidP="005B17E6">
            <w:pPr>
              <w:widowControl/>
              <w:autoSpaceDE/>
              <w:autoSpaceDN/>
              <w:spacing w:after="160"/>
              <w:rPr>
                <w:rFonts w:asciiTheme="minorHAnsi" w:hAnsiTheme="minorHAnsi" w:cstheme="minorHAnsi"/>
                <w:color w:val="58595B"/>
                <w:spacing w:val="-5"/>
                <w:sz w:val="40"/>
              </w:rPr>
            </w:pPr>
            <w:r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20</w:t>
            </w:r>
          </w:p>
        </w:tc>
      </w:tr>
    </w:tbl>
    <w:p w14:paraId="189082EB" w14:textId="35976141" w:rsidR="00541311" w:rsidRDefault="00FE1F89" w:rsidP="00B07A8B">
      <w:pPr>
        <w:widowControl/>
        <w:autoSpaceDE/>
        <w:autoSpaceDN/>
        <w:spacing w:after="160" w:line="278" w:lineRule="auto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14:paraId="11FA82B8" w14:textId="703C04CF" w:rsidR="00FE1F89" w:rsidRDefault="00FE1F89" w:rsidP="00B07A8B">
      <w:pPr>
        <w:widowControl/>
        <w:autoSpaceDE/>
        <w:autoSpaceDN/>
        <w:spacing w:after="160" w:line="278" w:lineRule="auto"/>
      </w:pPr>
    </w:p>
    <w:p w14:paraId="6ABBE3B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26359AB" w14:textId="3C7C8608" w:rsidR="00FE1F89" w:rsidRDefault="00FE1F89" w:rsidP="00B07A8B">
      <w:pPr>
        <w:widowControl/>
        <w:autoSpaceDE/>
        <w:autoSpaceDN/>
        <w:spacing w:after="160" w:line="278" w:lineRule="auto"/>
      </w:pPr>
    </w:p>
    <w:p w14:paraId="21529CF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54B954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9DFB7C" w14:textId="550AA859" w:rsidR="00FE1F89" w:rsidRDefault="00FE1F89" w:rsidP="00B07A8B">
      <w:pPr>
        <w:widowControl/>
        <w:autoSpaceDE/>
        <w:autoSpaceDN/>
        <w:spacing w:after="160" w:line="278" w:lineRule="auto"/>
      </w:pPr>
    </w:p>
    <w:p w14:paraId="54E21827" w14:textId="421444E7" w:rsidR="00FE1F89" w:rsidRDefault="00FE1F89" w:rsidP="00B07A8B">
      <w:pPr>
        <w:widowControl/>
        <w:autoSpaceDE/>
        <w:autoSpaceDN/>
        <w:spacing w:after="160" w:line="278" w:lineRule="auto"/>
      </w:pPr>
    </w:p>
    <w:p w14:paraId="319493FC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91DFC9B" w14:textId="2119B02C" w:rsidR="00FE1F89" w:rsidRDefault="00FE1F89" w:rsidP="00B07A8B">
      <w:pPr>
        <w:widowControl/>
        <w:autoSpaceDE/>
        <w:autoSpaceDN/>
        <w:spacing w:after="160" w:line="278" w:lineRule="auto"/>
      </w:pPr>
    </w:p>
    <w:p w14:paraId="62E6262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F4DAE4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9B898C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8403E0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0818CB4" w14:textId="7D2B85C7" w:rsidR="00FE1F89" w:rsidRDefault="00FE1F89" w:rsidP="00B07A8B">
      <w:pPr>
        <w:widowControl/>
        <w:autoSpaceDE/>
        <w:autoSpaceDN/>
        <w:spacing w:after="160" w:line="278" w:lineRule="auto"/>
      </w:pPr>
    </w:p>
    <w:p w14:paraId="105117D7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E8BF65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5572D0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E2EB981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6D0CC78" w14:textId="28BAF4F3" w:rsidR="00FE1F89" w:rsidRDefault="00FE1F89" w:rsidP="00B07A8B">
      <w:pPr>
        <w:widowControl/>
        <w:autoSpaceDE/>
        <w:autoSpaceDN/>
        <w:spacing w:after="160" w:line="278" w:lineRule="auto"/>
      </w:pPr>
    </w:p>
    <w:p w14:paraId="5805FFD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02AD683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81DB7FB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18E0C96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603DA4E3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5FFFBB53" w14:textId="0FE69A81" w:rsidR="00FE1F89" w:rsidRDefault="00FE1F89" w:rsidP="00B07A8B">
      <w:pPr>
        <w:widowControl/>
        <w:autoSpaceDE/>
        <w:autoSpaceDN/>
        <w:spacing w:after="160" w:line="278" w:lineRule="auto"/>
      </w:pPr>
    </w:p>
    <w:p w14:paraId="66D1D147" w14:textId="4BC86774" w:rsidR="00FE1F89" w:rsidRDefault="00FE1F89" w:rsidP="00B07A8B">
      <w:pPr>
        <w:widowControl/>
        <w:autoSpaceDE/>
        <w:autoSpaceDN/>
        <w:spacing w:after="160" w:line="278" w:lineRule="auto"/>
      </w:pPr>
    </w:p>
    <w:p w14:paraId="04D4A605" w14:textId="7D83F923" w:rsidR="00FE1F89" w:rsidRDefault="00FE1F89" w:rsidP="00B07A8B">
      <w:pPr>
        <w:widowControl/>
        <w:autoSpaceDE/>
        <w:autoSpaceDN/>
        <w:spacing w:after="160" w:line="278" w:lineRule="auto"/>
      </w:pPr>
    </w:p>
    <w:p w14:paraId="13B91317" w14:textId="0B7721D6" w:rsidR="00FE1F89" w:rsidRDefault="009E5618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59264" behindDoc="0" locked="0" layoutInCell="1" allowOverlap="1" wp14:anchorId="48B9026E" wp14:editId="71C41C1B">
            <wp:simplePos x="0" y="0"/>
            <wp:positionH relativeFrom="column">
              <wp:posOffset>-747395</wp:posOffset>
            </wp:positionH>
            <wp:positionV relativeFrom="paragraph">
              <wp:posOffset>283845</wp:posOffset>
            </wp:positionV>
            <wp:extent cx="1024890" cy="402590"/>
            <wp:effectExtent l="0" t="0" r="3810" b="0"/>
            <wp:wrapNone/>
            <wp:docPr id="1478145210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1F89" w:rsidSect="00FE1F89">
      <w:pgSz w:w="11906" w:h="16838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9AC41" w14:textId="77777777" w:rsidR="00BB2BBF" w:rsidRDefault="00BB2BBF" w:rsidP="00C46903">
      <w:r>
        <w:separator/>
      </w:r>
    </w:p>
  </w:endnote>
  <w:endnote w:type="continuationSeparator" w:id="0">
    <w:p w14:paraId="43AC2C92" w14:textId="77777777" w:rsidR="00BB2BBF" w:rsidRDefault="00BB2BBF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AF474" w14:textId="77777777" w:rsidR="00BB2BBF" w:rsidRDefault="00BB2BBF" w:rsidP="00C46903">
      <w:r>
        <w:separator/>
      </w:r>
    </w:p>
  </w:footnote>
  <w:footnote w:type="continuationSeparator" w:id="0">
    <w:p w14:paraId="05FF37DD" w14:textId="77777777" w:rsidR="00BB2BBF" w:rsidRDefault="00BB2BBF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9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44509"/>
    <w:rsid w:val="00352C2A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5B17E6"/>
    <w:rsid w:val="006072EA"/>
    <w:rsid w:val="0061392C"/>
    <w:rsid w:val="00691D4D"/>
    <w:rsid w:val="00703329"/>
    <w:rsid w:val="00771940"/>
    <w:rsid w:val="007A23FF"/>
    <w:rsid w:val="007A63A2"/>
    <w:rsid w:val="007D514F"/>
    <w:rsid w:val="00803929"/>
    <w:rsid w:val="008D2D89"/>
    <w:rsid w:val="008F757C"/>
    <w:rsid w:val="00925B7E"/>
    <w:rsid w:val="00943E15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BB2BBF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AE71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A4 Register 1-20n</Template>
  <TotalTime>0</TotalTime>
  <Pages>1</Pages>
  <Words>14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2</cp:revision>
  <cp:lastPrinted>2026-08-06T11:11:00Z</cp:lastPrinted>
  <dcterms:created xsi:type="dcterms:W3CDTF">2026-08-06T11:11:00Z</dcterms:created>
  <dcterms:modified xsi:type="dcterms:W3CDTF">2026-08-06T11:11:00Z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