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pPr w:leftFromText="141" w:rightFromText="141" w:vertAnchor="text" w:horzAnchor="page" w:tblpX="2680" w:tblpY="-23"/>
        <w:tblW w:w="87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787"/>
      </w:tblGrid>
      <w:tr w:rsidR="009E5618" w14:paraId="7B89D626" w14:textId="77777777" w:rsidTr="008060D4">
        <w:trPr>
          <w:trHeight w:val="680"/>
        </w:trPr>
        <w:tc>
          <w:tcPr>
            <w:tcW w:w="8787" w:type="dxa"/>
            <w:vAlign w:val="bottom"/>
          </w:tcPr>
          <w:p w14:paraId="07845A53" w14:textId="77777777" w:rsidR="009E5618" w:rsidRDefault="009E5618" w:rsidP="008060D4">
            <w:pPr>
              <w:widowControl/>
              <w:autoSpaceDE/>
              <w:autoSpaceDN/>
              <w:spacing w:after="160"/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</w:t>
            </w:r>
          </w:p>
        </w:tc>
      </w:tr>
      <w:tr w:rsidR="009E5618" w14:paraId="23D10A98" w14:textId="77777777" w:rsidTr="008060D4">
        <w:trPr>
          <w:trHeight w:val="680"/>
        </w:trPr>
        <w:tc>
          <w:tcPr>
            <w:tcW w:w="8787" w:type="dxa"/>
            <w:vAlign w:val="bottom"/>
          </w:tcPr>
          <w:p w14:paraId="71E97241" w14:textId="77777777" w:rsidR="009E5618" w:rsidRDefault="009E5618" w:rsidP="008060D4">
            <w:pPr>
              <w:widowControl/>
              <w:autoSpaceDE/>
              <w:autoSpaceDN/>
              <w:spacing w:after="160"/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2</w:t>
            </w:r>
          </w:p>
        </w:tc>
      </w:tr>
      <w:tr w:rsidR="009E5618" w14:paraId="2A1EAB7C" w14:textId="77777777" w:rsidTr="008060D4">
        <w:trPr>
          <w:trHeight w:val="680"/>
        </w:trPr>
        <w:tc>
          <w:tcPr>
            <w:tcW w:w="8787" w:type="dxa"/>
            <w:vAlign w:val="bottom"/>
          </w:tcPr>
          <w:p w14:paraId="2590411D" w14:textId="77777777" w:rsidR="009E5618" w:rsidRDefault="009E5618" w:rsidP="008060D4">
            <w:pPr>
              <w:widowControl/>
              <w:autoSpaceDE/>
              <w:autoSpaceDN/>
              <w:spacing w:after="160"/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3</w:t>
            </w:r>
          </w:p>
        </w:tc>
      </w:tr>
      <w:tr w:rsidR="009E5618" w14:paraId="69FF1D9E" w14:textId="77777777" w:rsidTr="008060D4">
        <w:trPr>
          <w:trHeight w:val="680"/>
        </w:trPr>
        <w:tc>
          <w:tcPr>
            <w:tcW w:w="8787" w:type="dxa"/>
            <w:vAlign w:val="bottom"/>
          </w:tcPr>
          <w:p w14:paraId="75A5857E" w14:textId="77777777" w:rsidR="009E5618" w:rsidRDefault="009E5618" w:rsidP="008060D4">
            <w:pPr>
              <w:widowControl/>
              <w:autoSpaceDE/>
              <w:autoSpaceDN/>
              <w:spacing w:after="160"/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4</w:t>
            </w:r>
          </w:p>
        </w:tc>
      </w:tr>
      <w:tr w:rsidR="009E5618" w14:paraId="1DFE0211" w14:textId="77777777" w:rsidTr="008060D4">
        <w:trPr>
          <w:trHeight w:val="680"/>
        </w:trPr>
        <w:tc>
          <w:tcPr>
            <w:tcW w:w="8787" w:type="dxa"/>
            <w:vAlign w:val="bottom"/>
          </w:tcPr>
          <w:p w14:paraId="7B20377F" w14:textId="77777777" w:rsidR="009E5618" w:rsidRDefault="009E5618" w:rsidP="008060D4">
            <w:pPr>
              <w:widowControl/>
              <w:autoSpaceDE/>
              <w:autoSpaceDN/>
              <w:spacing w:after="160"/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5</w:t>
            </w:r>
          </w:p>
        </w:tc>
      </w:tr>
      <w:tr w:rsidR="009E5618" w14:paraId="48FE1EC8" w14:textId="77777777" w:rsidTr="008060D4">
        <w:trPr>
          <w:trHeight w:val="680"/>
        </w:trPr>
        <w:tc>
          <w:tcPr>
            <w:tcW w:w="8787" w:type="dxa"/>
            <w:vAlign w:val="bottom"/>
          </w:tcPr>
          <w:p w14:paraId="34A214A0" w14:textId="77777777" w:rsidR="009E5618" w:rsidRDefault="009E5618" w:rsidP="008060D4">
            <w:pPr>
              <w:widowControl/>
              <w:autoSpaceDE/>
              <w:autoSpaceDN/>
              <w:spacing w:after="160"/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6</w:t>
            </w:r>
          </w:p>
        </w:tc>
      </w:tr>
      <w:tr w:rsidR="009E5618" w14:paraId="24575CDC" w14:textId="77777777" w:rsidTr="008060D4">
        <w:trPr>
          <w:trHeight w:val="680"/>
        </w:trPr>
        <w:tc>
          <w:tcPr>
            <w:tcW w:w="8787" w:type="dxa"/>
            <w:vAlign w:val="bottom"/>
          </w:tcPr>
          <w:p w14:paraId="57EFC4A2" w14:textId="77777777" w:rsidR="009E5618" w:rsidRDefault="009E5618" w:rsidP="008060D4">
            <w:pPr>
              <w:widowControl/>
              <w:autoSpaceDE/>
              <w:autoSpaceDN/>
              <w:spacing w:after="160"/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7</w:t>
            </w:r>
          </w:p>
        </w:tc>
      </w:tr>
      <w:tr w:rsidR="009E5618" w14:paraId="70F6CEED" w14:textId="77777777" w:rsidTr="008060D4">
        <w:trPr>
          <w:trHeight w:val="680"/>
        </w:trPr>
        <w:tc>
          <w:tcPr>
            <w:tcW w:w="8787" w:type="dxa"/>
            <w:vAlign w:val="bottom"/>
          </w:tcPr>
          <w:p w14:paraId="46922DE0" w14:textId="77777777" w:rsidR="009E5618" w:rsidRDefault="009E5618" w:rsidP="008060D4">
            <w:pPr>
              <w:widowControl/>
              <w:autoSpaceDE/>
              <w:autoSpaceDN/>
              <w:spacing w:after="160"/>
            </w:pPr>
            <w:r w:rsidRPr="009E5618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8</w:t>
            </w:r>
          </w:p>
        </w:tc>
      </w:tr>
      <w:tr w:rsidR="009E5618" w14:paraId="47CF5D7F" w14:textId="77777777" w:rsidTr="008060D4">
        <w:trPr>
          <w:trHeight w:val="680"/>
        </w:trPr>
        <w:tc>
          <w:tcPr>
            <w:tcW w:w="8787" w:type="dxa"/>
            <w:vAlign w:val="bottom"/>
          </w:tcPr>
          <w:p w14:paraId="476D5129" w14:textId="77777777" w:rsidR="009E5618" w:rsidRDefault="009E5618" w:rsidP="008060D4">
            <w:pPr>
              <w:widowControl/>
              <w:autoSpaceDE/>
              <w:autoSpaceDN/>
              <w:spacing w:after="160"/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9</w:t>
            </w:r>
          </w:p>
        </w:tc>
      </w:tr>
      <w:tr w:rsidR="009E5618" w14:paraId="0F3B5843" w14:textId="77777777" w:rsidTr="008060D4">
        <w:trPr>
          <w:trHeight w:val="680"/>
        </w:trPr>
        <w:tc>
          <w:tcPr>
            <w:tcW w:w="8787" w:type="dxa"/>
            <w:vAlign w:val="bottom"/>
          </w:tcPr>
          <w:p w14:paraId="7942B58A" w14:textId="77777777" w:rsidR="009E5618" w:rsidRDefault="009E5618" w:rsidP="008060D4">
            <w:pPr>
              <w:widowControl/>
              <w:autoSpaceDE/>
              <w:autoSpaceDN/>
              <w:spacing w:after="160"/>
            </w:pPr>
            <w:r w:rsidRPr="00D8176D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</w:t>
            </w: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0</w:t>
            </w:r>
          </w:p>
        </w:tc>
      </w:tr>
      <w:tr w:rsidR="00344509" w14:paraId="3B505B1A" w14:textId="77777777" w:rsidTr="008060D4">
        <w:trPr>
          <w:trHeight w:val="680"/>
        </w:trPr>
        <w:tc>
          <w:tcPr>
            <w:tcW w:w="8787" w:type="dxa"/>
            <w:vAlign w:val="bottom"/>
          </w:tcPr>
          <w:p w14:paraId="2EE25129" w14:textId="33B71BC2" w:rsidR="00344509" w:rsidRPr="00D8176D" w:rsidRDefault="00344509" w:rsidP="008060D4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11</w:t>
            </w:r>
          </w:p>
        </w:tc>
      </w:tr>
      <w:tr w:rsidR="00344509" w14:paraId="14D10C90" w14:textId="77777777" w:rsidTr="008060D4">
        <w:trPr>
          <w:trHeight w:val="680"/>
        </w:trPr>
        <w:tc>
          <w:tcPr>
            <w:tcW w:w="8787" w:type="dxa"/>
            <w:vAlign w:val="bottom"/>
          </w:tcPr>
          <w:p w14:paraId="51326171" w14:textId="65F5A09D" w:rsidR="00344509" w:rsidRPr="00D8176D" w:rsidRDefault="00344509" w:rsidP="008060D4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12</w:t>
            </w:r>
          </w:p>
        </w:tc>
      </w:tr>
      <w:tr w:rsidR="00344509" w14:paraId="5BEBF93A" w14:textId="77777777" w:rsidTr="008060D4">
        <w:trPr>
          <w:trHeight w:val="680"/>
        </w:trPr>
        <w:tc>
          <w:tcPr>
            <w:tcW w:w="8787" w:type="dxa"/>
            <w:vAlign w:val="bottom"/>
          </w:tcPr>
          <w:p w14:paraId="16587E24" w14:textId="243DD06D" w:rsidR="00344509" w:rsidRPr="00D8176D" w:rsidRDefault="00344509" w:rsidP="008060D4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13</w:t>
            </w:r>
          </w:p>
        </w:tc>
      </w:tr>
      <w:tr w:rsidR="00344509" w14:paraId="654C2BAD" w14:textId="77777777" w:rsidTr="008060D4">
        <w:trPr>
          <w:trHeight w:val="680"/>
        </w:trPr>
        <w:tc>
          <w:tcPr>
            <w:tcW w:w="8787" w:type="dxa"/>
            <w:vAlign w:val="bottom"/>
          </w:tcPr>
          <w:p w14:paraId="3C640CCF" w14:textId="0E06DD2D" w:rsidR="00344509" w:rsidRPr="00D8176D" w:rsidRDefault="00344509" w:rsidP="008060D4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14</w:t>
            </w:r>
          </w:p>
        </w:tc>
      </w:tr>
      <w:tr w:rsidR="00344509" w14:paraId="47982ADF" w14:textId="77777777" w:rsidTr="008060D4">
        <w:trPr>
          <w:trHeight w:val="680"/>
        </w:trPr>
        <w:tc>
          <w:tcPr>
            <w:tcW w:w="8787" w:type="dxa"/>
            <w:vAlign w:val="bottom"/>
          </w:tcPr>
          <w:p w14:paraId="1FB6EC69" w14:textId="4DF066E8" w:rsidR="00344509" w:rsidRPr="00D8176D" w:rsidRDefault="00344509" w:rsidP="008060D4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15</w:t>
            </w:r>
          </w:p>
        </w:tc>
      </w:tr>
      <w:tr w:rsidR="00344509" w14:paraId="5843A740" w14:textId="77777777" w:rsidTr="008060D4">
        <w:trPr>
          <w:trHeight w:val="680"/>
        </w:trPr>
        <w:tc>
          <w:tcPr>
            <w:tcW w:w="8787" w:type="dxa"/>
            <w:vAlign w:val="bottom"/>
          </w:tcPr>
          <w:p w14:paraId="4A812A61" w14:textId="551C24B5" w:rsidR="00344509" w:rsidRPr="00D8176D" w:rsidRDefault="00344509" w:rsidP="008060D4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16</w:t>
            </w:r>
          </w:p>
        </w:tc>
      </w:tr>
      <w:tr w:rsidR="00344509" w14:paraId="71471A05" w14:textId="77777777" w:rsidTr="008060D4">
        <w:trPr>
          <w:trHeight w:val="680"/>
        </w:trPr>
        <w:tc>
          <w:tcPr>
            <w:tcW w:w="8787" w:type="dxa"/>
            <w:vAlign w:val="bottom"/>
          </w:tcPr>
          <w:p w14:paraId="3503E3CE" w14:textId="5E484682" w:rsidR="00344509" w:rsidRPr="00D8176D" w:rsidRDefault="00344509" w:rsidP="008060D4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17</w:t>
            </w:r>
          </w:p>
        </w:tc>
      </w:tr>
      <w:tr w:rsidR="00344509" w14:paraId="6D3F90BC" w14:textId="77777777" w:rsidTr="008060D4">
        <w:trPr>
          <w:trHeight w:val="680"/>
        </w:trPr>
        <w:tc>
          <w:tcPr>
            <w:tcW w:w="8787" w:type="dxa"/>
            <w:vAlign w:val="bottom"/>
          </w:tcPr>
          <w:p w14:paraId="50266D65" w14:textId="61ECD169" w:rsidR="00344509" w:rsidRPr="00D8176D" w:rsidRDefault="00344509" w:rsidP="008060D4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18</w:t>
            </w:r>
          </w:p>
        </w:tc>
      </w:tr>
      <w:tr w:rsidR="00344509" w14:paraId="279303E5" w14:textId="77777777" w:rsidTr="008060D4">
        <w:trPr>
          <w:trHeight w:val="680"/>
        </w:trPr>
        <w:tc>
          <w:tcPr>
            <w:tcW w:w="8787" w:type="dxa"/>
            <w:vAlign w:val="bottom"/>
          </w:tcPr>
          <w:p w14:paraId="6B654849" w14:textId="5E202A7D" w:rsidR="00344509" w:rsidRPr="00D8176D" w:rsidRDefault="00344509" w:rsidP="008060D4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19</w:t>
            </w:r>
          </w:p>
        </w:tc>
      </w:tr>
      <w:tr w:rsidR="005B17E6" w14:paraId="6A8AFB69" w14:textId="77777777" w:rsidTr="008060D4">
        <w:trPr>
          <w:trHeight w:val="680"/>
        </w:trPr>
        <w:tc>
          <w:tcPr>
            <w:tcW w:w="8787" w:type="dxa"/>
            <w:vAlign w:val="bottom"/>
          </w:tcPr>
          <w:p w14:paraId="55F67247" w14:textId="3E623834" w:rsidR="005B17E6" w:rsidRDefault="005B17E6" w:rsidP="008060D4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20</w:t>
            </w:r>
          </w:p>
        </w:tc>
      </w:tr>
      <w:tr w:rsidR="008060D4" w14:paraId="0F82D407" w14:textId="77777777" w:rsidTr="008060D4">
        <w:trPr>
          <w:trHeight w:val="680"/>
        </w:trPr>
        <w:tc>
          <w:tcPr>
            <w:tcW w:w="8787" w:type="dxa"/>
            <w:vAlign w:val="bottom"/>
          </w:tcPr>
          <w:p w14:paraId="42714C24" w14:textId="6A38E071" w:rsidR="008060D4" w:rsidRDefault="008060D4" w:rsidP="008060D4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21</w:t>
            </w:r>
          </w:p>
        </w:tc>
      </w:tr>
      <w:tr w:rsidR="008060D4" w14:paraId="1FD0E73D" w14:textId="77777777" w:rsidTr="008060D4">
        <w:trPr>
          <w:trHeight w:val="680"/>
        </w:trPr>
        <w:tc>
          <w:tcPr>
            <w:tcW w:w="8787" w:type="dxa"/>
            <w:vAlign w:val="bottom"/>
          </w:tcPr>
          <w:p w14:paraId="53813B68" w14:textId="69502F9A" w:rsidR="008060D4" w:rsidRDefault="008060D4" w:rsidP="008060D4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22</w:t>
            </w:r>
          </w:p>
        </w:tc>
      </w:tr>
      <w:tr w:rsidR="008060D4" w14:paraId="02F06C32" w14:textId="77777777" w:rsidTr="008060D4">
        <w:trPr>
          <w:trHeight w:val="680"/>
        </w:trPr>
        <w:tc>
          <w:tcPr>
            <w:tcW w:w="8787" w:type="dxa"/>
            <w:vAlign w:val="bottom"/>
          </w:tcPr>
          <w:p w14:paraId="2FB30C6D" w14:textId="461B4AFC" w:rsidR="008060D4" w:rsidRDefault="008060D4" w:rsidP="008060D4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23</w:t>
            </w:r>
          </w:p>
        </w:tc>
      </w:tr>
      <w:tr w:rsidR="008060D4" w14:paraId="312F7EA3" w14:textId="77777777" w:rsidTr="008060D4">
        <w:trPr>
          <w:trHeight w:val="680"/>
        </w:trPr>
        <w:tc>
          <w:tcPr>
            <w:tcW w:w="8787" w:type="dxa"/>
            <w:vAlign w:val="bottom"/>
          </w:tcPr>
          <w:p w14:paraId="57995A71" w14:textId="675D24D1" w:rsidR="008060D4" w:rsidRDefault="008060D4" w:rsidP="008060D4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24</w:t>
            </w:r>
          </w:p>
        </w:tc>
      </w:tr>
    </w:tbl>
    <w:p w14:paraId="189082EB" w14:textId="35976141" w:rsidR="00541311" w:rsidRDefault="00FE1F89" w:rsidP="00B07A8B">
      <w:pPr>
        <w:widowControl/>
        <w:autoSpaceDE/>
        <w:autoSpaceDN/>
        <w:spacing w:after="160" w:line="278" w:lineRule="auto"/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14:paraId="11FA82B8" w14:textId="703C04CF" w:rsidR="00FE1F89" w:rsidRDefault="00FE1F89" w:rsidP="00B07A8B">
      <w:pPr>
        <w:widowControl/>
        <w:autoSpaceDE/>
        <w:autoSpaceDN/>
        <w:spacing w:after="160" w:line="278" w:lineRule="auto"/>
      </w:pPr>
    </w:p>
    <w:p w14:paraId="6ABBE3B6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526359AB" w14:textId="3C7C8608" w:rsidR="00FE1F89" w:rsidRDefault="00FE1F89" w:rsidP="00B07A8B">
      <w:pPr>
        <w:widowControl/>
        <w:autoSpaceDE/>
        <w:autoSpaceDN/>
        <w:spacing w:after="160" w:line="278" w:lineRule="auto"/>
      </w:pPr>
    </w:p>
    <w:p w14:paraId="21529CF3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554B9543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499DFB7C" w14:textId="550AA859" w:rsidR="00FE1F89" w:rsidRDefault="00FE1F89" w:rsidP="00B07A8B">
      <w:pPr>
        <w:widowControl/>
        <w:autoSpaceDE/>
        <w:autoSpaceDN/>
        <w:spacing w:after="160" w:line="278" w:lineRule="auto"/>
      </w:pPr>
    </w:p>
    <w:p w14:paraId="54E21827" w14:textId="421444E7" w:rsidR="00FE1F89" w:rsidRDefault="00FE1F89" w:rsidP="00B07A8B">
      <w:pPr>
        <w:widowControl/>
        <w:autoSpaceDE/>
        <w:autoSpaceDN/>
        <w:spacing w:after="160" w:line="278" w:lineRule="auto"/>
      </w:pPr>
    </w:p>
    <w:p w14:paraId="319493FC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491DFC9B" w14:textId="2119B02C" w:rsidR="00FE1F89" w:rsidRDefault="00FE1F89" w:rsidP="00B07A8B">
      <w:pPr>
        <w:widowControl/>
        <w:autoSpaceDE/>
        <w:autoSpaceDN/>
        <w:spacing w:after="160" w:line="278" w:lineRule="auto"/>
      </w:pPr>
    </w:p>
    <w:p w14:paraId="62E62621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7F4DAE45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09B898C4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08403E09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30818CB4" w14:textId="7D2B85C7" w:rsidR="00FE1F89" w:rsidRDefault="00FE1F89" w:rsidP="00B07A8B">
      <w:pPr>
        <w:widowControl/>
        <w:autoSpaceDE/>
        <w:autoSpaceDN/>
        <w:spacing w:after="160" w:line="278" w:lineRule="auto"/>
      </w:pPr>
    </w:p>
    <w:p w14:paraId="105117D7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7E8BF650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605572D0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4E2EB981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26D0CC78" w14:textId="28BAF4F3" w:rsidR="00FE1F89" w:rsidRDefault="00FE1F89" w:rsidP="00B07A8B">
      <w:pPr>
        <w:widowControl/>
        <w:autoSpaceDE/>
        <w:autoSpaceDN/>
        <w:spacing w:after="160" w:line="278" w:lineRule="auto"/>
      </w:pPr>
    </w:p>
    <w:p w14:paraId="5805FFD9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02AD683A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581DB7FB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218E0C96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603DA4E3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5FFFBB53" w14:textId="0FE69A81" w:rsidR="00FE1F89" w:rsidRDefault="00FE1F89" w:rsidP="00B07A8B">
      <w:pPr>
        <w:widowControl/>
        <w:autoSpaceDE/>
        <w:autoSpaceDN/>
        <w:spacing w:after="160" w:line="278" w:lineRule="auto"/>
      </w:pPr>
    </w:p>
    <w:p w14:paraId="66D1D147" w14:textId="4BC86774" w:rsidR="00FE1F89" w:rsidRDefault="00FE1F89" w:rsidP="00B07A8B">
      <w:pPr>
        <w:widowControl/>
        <w:autoSpaceDE/>
        <w:autoSpaceDN/>
        <w:spacing w:after="160" w:line="278" w:lineRule="auto"/>
      </w:pPr>
    </w:p>
    <w:p w14:paraId="04D4A605" w14:textId="7D83F923" w:rsidR="00FE1F89" w:rsidRDefault="00FE1F89" w:rsidP="00B07A8B">
      <w:pPr>
        <w:widowControl/>
        <w:autoSpaceDE/>
        <w:autoSpaceDN/>
        <w:spacing w:after="160" w:line="278" w:lineRule="auto"/>
      </w:pPr>
    </w:p>
    <w:p w14:paraId="13B91317" w14:textId="0B7721D6" w:rsidR="00FE1F89" w:rsidRDefault="009E5618" w:rsidP="00B07A8B">
      <w:pPr>
        <w:widowControl/>
        <w:autoSpaceDE/>
        <w:autoSpaceDN/>
        <w:spacing w:after="160" w:line="278" w:lineRule="auto"/>
      </w:pPr>
      <w:r>
        <w:rPr>
          <w:rFonts w:asciiTheme="minorHAnsi" w:hAnsiTheme="minorHAnsi" w:cstheme="minorHAnsi"/>
          <w:noProof/>
          <w:color w:val="58595B"/>
          <w:spacing w:val="-5"/>
          <w:sz w:val="40"/>
        </w:rPr>
        <w:drawing>
          <wp:anchor distT="0" distB="0" distL="114300" distR="114300" simplePos="0" relativeHeight="251659264" behindDoc="0" locked="0" layoutInCell="1" allowOverlap="1" wp14:anchorId="48B9026E" wp14:editId="71C41C1B">
            <wp:simplePos x="0" y="0"/>
            <wp:positionH relativeFrom="column">
              <wp:posOffset>-747395</wp:posOffset>
            </wp:positionH>
            <wp:positionV relativeFrom="paragraph">
              <wp:posOffset>283845</wp:posOffset>
            </wp:positionV>
            <wp:extent cx="1024890" cy="402590"/>
            <wp:effectExtent l="0" t="0" r="3810" b="0"/>
            <wp:wrapNone/>
            <wp:docPr id="1478145210" name="Grafi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E1F89" w:rsidSect="00FE1F89">
      <w:pgSz w:w="11906" w:h="16838"/>
      <w:pgMar w:top="142" w:right="1417" w:bottom="51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B9705" w14:textId="77777777" w:rsidR="00334875" w:rsidRDefault="00334875" w:rsidP="00C46903">
      <w:r>
        <w:separator/>
      </w:r>
    </w:p>
  </w:endnote>
  <w:endnote w:type="continuationSeparator" w:id="0">
    <w:p w14:paraId="25348F82" w14:textId="77777777" w:rsidR="00334875" w:rsidRDefault="00334875" w:rsidP="00C46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x Grotesk Bold">
    <w:altName w:val="Px Grotesk Bold"/>
    <w:panose1 w:val="02060803030000020004"/>
    <w:charset w:val="00"/>
    <w:family w:val="roman"/>
    <w:pitch w:val="variable"/>
    <w:sig w:usb0="80000027" w:usb1="5000000A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885854" w14:textId="77777777" w:rsidR="00334875" w:rsidRDefault="00334875" w:rsidP="00C46903">
      <w:r>
        <w:separator/>
      </w:r>
    </w:p>
  </w:footnote>
  <w:footnote w:type="continuationSeparator" w:id="0">
    <w:p w14:paraId="10D6D95B" w14:textId="77777777" w:rsidR="00334875" w:rsidRDefault="00334875" w:rsidP="00C469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F89"/>
    <w:rsid w:val="00001887"/>
    <w:rsid w:val="000253C9"/>
    <w:rsid w:val="00087DC4"/>
    <w:rsid w:val="00103F59"/>
    <w:rsid w:val="001619AE"/>
    <w:rsid w:val="001970FE"/>
    <w:rsid w:val="001A24C6"/>
    <w:rsid w:val="001E2A11"/>
    <w:rsid w:val="001F5B36"/>
    <w:rsid w:val="00210C6B"/>
    <w:rsid w:val="00253272"/>
    <w:rsid w:val="0028216A"/>
    <w:rsid w:val="002A0EE5"/>
    <w:rsid w:val="002A2A81"/>
    <w:rsid w:val="002B06A6"/>
    <w:rsid w:val="002E04C9"/>
    <w:rsid w:val="002E2C40"/>
    <w:rsid w:val="00334875"/>
    <w:rsid w:val="00344509"/>
    <w:rsid w:val="00352C2A"/>
    <w:rsid w:val="00396038"/>
    <w:rsid w:val="003A15E6"/>
    <w:rsid w:val="003B0D45"/>
    <w:rsid w:val="003C0BB6"/>
    <w:rsid w:val="003C7ACE"/>
    <w:rsid w:val="003D4062"/>
    <w:rsid w:val="00407439"/>
    <w:rsid w:val="00422B1A"/>
    <w:rsid w:val="004560AB"/>
    <w:rsid w:val="004D72C0"/>
    <w:rsid w:val="004E1640"/>
    <w:rsid w:val="004E29EF"/>
    <w:rsid w:val="00526E33"/>
    <w:rsid w:val="00535301"/>
    <w:rsid w:val="00541311"/>
    <w:rsid w:val="00566519"/>
    <w:rsid w:val="005A050B"/>
    <w:rsid w:val="005B17E6"/>
    <w:rsid w:val="006072EA"/>
    <w:rsid w:val="0061392C"/>
    <w:rsid w:val="00691D4D"/>
    <w:rsid w:val="00703329"/>
    <w:rsid w:val="00771940"/>
    <w:rsid w:val="007A23FF"/>
    <w:rsid w:val="007A63A2"/>
    <w:rsid w:val="007D514F"/>
    <w:rsid w:val="00803929"/>
    <w:rsid w:val="008060D4"/>
    <w:rsid w:val="008D2D89"/>
    <w:rsid w:val="008F757C"/>
    <w:rsid w:val="00925B7E"/>
    <w:rsid w:val="00943E15"/>
    <w:rsid w:val="00954475"/>
    <w:rsid w:val="0098035D"/>
    <w:rsid w:val="009819DF"/>
    <w:rsid w:val="009D666B"/>
    <w:rsid w:val="009E5618"/>
    <w:rsid w:val="009F00FD"/>
    <w:rsid w:val="009F57E1"/>
    <w:rsid w:val="00A15E53"/>
    <w:rsid w:val="00A24A9E"/>
    <w:rsid w:val="00A83A53"/>
    <w:rsid w:val="00A845AB"/>
    <w:rsid w:val="00AA0DDA"/>
    <w:rsid w:val="00AD1309"/>
    <w:rsid w:val="00B07A8B"/>
    <w:rsid w:val="00B16EC8"/>
    <w:rsid w:val="00B803C7"/>
    <w:rsid w:val="00B956D1"/>
    <w:rsid w:val="00BA7C53"/>
    <w:rsid w:val="00C35F91"/>
    <w:rsid w:val="00C46903"/>
    <w:rsid w:val="00C6441F"/>
    <w:rsid w:val="00C8457E"/>
    <w:rsid w:val="00CA217E"/>
    <w:rsid w:val="00CA4598"/>
    <w:rsid w:val="00CD3A6B"/>
    <w:rsid w:val="00D108BF"/>
    <w:rsid w:val="00D42095"/>
    <w:rsid w:val="00D45701"/>
    <w:rsid w:val="00DF04E5"/>
    <w:rsid w:val="00E36A93"/>
    <w:rsid w:val="00E67B30"/>
    <w:rsid w:val="00E77E7E"/>
    <w:rsid w:val="00E948D9"/>
    <w:rsid w:val="00ED0744"/>
    <w:rsid w:val="00F4047D"/>
    <w:rsid w:val="00FA315B"/>
    <w:rsid w:val="00FC39C6"/>
    <w:rsid w:val="00FE1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5AE71B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b/>
        <w:bCs/>
        <w:kern w:val="2"/>
        <w:sz w:val="22"/>
        <w:szCs w:val="32"/>
        <w:lang w:val="de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46903"/>
    <w:pPr>
      <w:widowControl w:val="0"/>
      <w:autoSpaceDE w:val="0"/>
      <w:autoSpaceDN w:val="0"/>
      <w:spacing w:after="0" w:line="240" w:lineRule="auto"/>
    </w:pPr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C46903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kern w:val="2"/>
      <w:sz w:val="40"/>
      <w:szCs w:val="40"/>
      <w:lang w:val="de-CH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b/>
      <w:bCs/>
      <w:color w:val="0F4761" w:themeColor="accent1" w:themeShade="BF"/>
      <w:kern w:val="2"/>
      <w:sz w:val="32"/>
      <w:szCs w:val="32"/>
      <w:lang w:val="de-CH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b/>
      <w:bCs/>
      <w:color w:val="0F4761" w:themeColor="accent1" w:themeShade="BF"/>
      <w:kern w:val="2"/>
      <w:sz w:val="28"/>
      <w:szCs w:val="28"/>
      <w:lang w:val="de-CH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F4761" w:themeColor="accent1" w:themeShade="BF"/>
      <w:kern w:val="2"/>
      <w:szCs w:val="32"/>
      <w:lang w:val="de-CH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b/>
      <w:bCs/>
      <w:color w:val="0F4761" w:themeColor="accent1" w:themeShade="BF"/>
      <w:kern w:val="2"/>
      <w:szCs w:val="32"/>
      <w:lang w:val="de-CH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b/>
      <w:bCs/>
      <w:i/>
      <w:iCs/>
      <w:color w:val="595959" w:themeColor="text1" w:themeTint="A6"/>
      <w:kern w:val="2"/>
      <w:szCs w:val="32"/>
      <w:lang w:val="de-CH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b/>
      <w:bCs/>
      <w:color w:val="595959" w:themeColor="text1" w:themeTint="A6"/>
      <w:kern w:val="2"/>
      <w:szCs w:val="32"/>
      <w:lang w:val="de-CH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46903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b/>
      <w:bCs/>
      <w:i/>
      <w:iCs/>
      <w:color w:val="272727" w:themeColor="text1" w:themeTint="D8"/>
      <w:kern w:val="2"/>
      <w:szCs w:val="32"/>
      <w:lang w:val="de-CH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46903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b/>
      <w:bCs/>
      <w:color w:val="272727" w:themeColor="text1" w:themeTint="D8"/>
      <w:kern w:val="2"/>
      <w:szCs w:val="32"/>
      <w:lang w:val="de-CH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469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46903"/>
    <w:rPr>
      <w:rFonts w:asciiTheme="majorHAnsi" w:eastAsiaTheme="majorEastAsia" w:hAnsiTheme="majorHAnsi" w:cstheme="majorBidi"/>
      <w:color w:val="0F4761" w:themeColor="accent1" w:themeShade="BF"/>
      <w:sz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4690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4690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4690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4690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4690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4690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4690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4690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b/>
      <w:bCs/>
      <w:spacing w:val="-10"/>
      <w:kern w:val="28"/>
      <w:sz w:val="56"/>
      <w:szCs w:val="56"/>
      <w:lang w:val="de-CH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C469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46903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b/>
      <w:bCs/>
      <w:color w:val="595959" w:themeColor="text1" w:themeTint="A6"/>
      <w:spacing w:val="15"/>
      <w:kern w:val="2"/>
      <w:sz w:val="28"/>
      <w:szCs w:val="28"/>
      <w:lang w:val="de-CH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4690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46903"/>
    <w:pPr>
      <w:widowControl/>
      <w:autoSpaceDE/>
      <w:autoSpaceDN/>
      <w:spacing w:before="160" w:after="160" w:line="278" w:lineRule="auto"/>
      <w:jc w:val="center"/>
    </w:pPr>
    <w:rPr>
      <w:rFonts w:ascii="Calibri" w:eastAsiaTheme="minorHAnsi" w:hAnsi="Calibri" w:cstheme="minorBidi"/>
      <w:b/>
      <w:bCs/>
      <w:i/>
      <w:iCs/>
      <w:color w:val="404040" w:themeColor="text1" w:themeTint="BF"/>
      <w:kern w:val="2"/>
      <w:szCs w:val="32"/>
      <w:lang w:val="de-CH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C4690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46903"/>
    <w:pPr>
      <w:widowControl/>
      <w:autoSpaceDE/>
      <w:autoSpaceDN/>
      <w:spacing w:after="160" w:line="278" w:lineRule="auto"/>
      <w:ind w:left="720"/>
      <w:contextualSpacing/>
    </w:pPr>
    <w:rPr>
      <w:rFonts w:ascii="Calibri" w:eastAsiaTheme="minorHAnsi" w:hAnsi="Calibri" w:cstheme="minorBidi"/>
      <w:b/>
      <w:bCs/>
      <w:kern w:val="2"/>
      <w:szCs w:val="32"/>
      <w:lang w:val="de-CH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C46903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46903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="Calibri" w:eastAsiaTheme="minorHAnsi" w:hAnsi="Calibri" w:cstheme="minorBidi"/>
      <w:b/>
      <w:bCs/>
      <w:i/>
      <w:iCs/>
      <w:color w:val="0F4761" w:themeColor="accent1" w:themeShade="BF"/>
      <w:kern w:val="2"/>
      <w:szCs w:val="32"/>
      <w:lang w:val="de-CH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46903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46903"/>
    <w:rPr>
      <w:b w:val="0"/>
      <w:bCs w:val="0"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C46903"/>
    <w:pPr>
      <w:widowControl w:val="0"/>
      <w:autoSpaceDE w:val="0"/>
      <w:autoSpaceDN w:val="0"/>
      <w:spacing w:after="0" w:line="240" w:lineRule="auto"/>
    </w:pPr>
    <w:rPr>
      <w:rFonts w:asciiTheme="minorHAnsi" w:hAnsiTheme="minorHAnsi"/>
      <w:b w:val="0"/>
      <w:bCs w:val="0"/>
      <w:kern w:val="0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C4690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46903"/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C4690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46903"/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cdb9b4-c03d-46e5-a6ee-98b1d4b67e94" xsi:nil="true"/>
    <lcf76f155ced4ddcb4097134ff3c332f xmlns="f311d765-f4b8-4526-b7e2-11e427cd4d6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EB75655A0C649B4B16F62725DE2CE" ma:contentTypeVersion="13" ma:contentTypeDescription="Ein neues Dokument erstellen." ma:contentTypeScope="" ma:versionID="3a7ea0ef71aedb707968fed6968a2500">
  <xsd:schema xmlns:xsd="http://www.w3.org/2001/XMLSchema" xmlns:xs="http://www.w3.org/2001/XMLSchema" xmlns:p="http://schemas.microsoft.com/office/2006/metadata/properties" xmlns:ns2="f311d765-f4b8-4526-b7e2-11e427cd4d6b" xmlns:ns3="03cdb9b4-c03d-46e5-a6ee-98b1d4b67e94" targetNamespace="http://schemas.microsoft.com/office/2006/metadata/properties" ma:root="true" ma:fieldsID="440f0eadf9b0ed51803aaaa9f608ea83" ns2:_="" ns3:_="">
    <xsd:import namespace="f311d765-f4b8-4526-b7e2-11e427cd4d6b"/>
    <xsd:import namespace="03cdb9b4-c03d-46e5-a6ee-98b1d4b67e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1d765-f4b8-4526-b7e2-11e427cd4d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8ac2c83a-2569-43ea-893c-a8d439e2b3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db9b4-c03d-46e5-a6ee-98b1d4b67e9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f34783c-749a-4166-b49b-3a5b7cfbb462}" ma:internalName="TaxCatchAll" ma:showField="CatchAllData" ma:web="03cdb9b4-c03d-46e5-a6ee-98b1d4b67e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1BBC02-F9CC-46B7-AD7A-6B98276291B8}">
  <ds:schemaRefs>
    <ds:schemaRef ds:uri="http://schemas.microsoft.com/office/2006/metadata/properties"/>
    <ds:schemaRef ds:uri="http://schemas.microsoft.com/office/infopath/2007/PartnerControls"/>
    <ds:schemaRef ds:uri="03cdb9b4-c03d-46e5-a6ee-98b1d4b67e94"/>
    <ds:schemaRef ds:uri="f311d765-f4b8-4526-b7e2-11e427cd4d6b"/>
  </ds:schemaRefs>
</ds:datastoreItem>
</file>

<file path=customXml/itemProps2.xml><?xml version="1.0" encoding="utf-8"?>
<ds:datastoreItem xmlns:ds="http://schemas.openxmlformats.org/officeDocument/2006/customXml" ds:itemID="{B78D42DB-E6BC-4276-B618-64B385E19A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1d765-f4b8-4526-b7e2-11e427cd4d6b"/>
    <ds:schemaRef ds:uri="03cdb9b4-c03d-46e5-a6ee-98b1d4b67e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346585-E570-43D0-83AB-DBB6359477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 A4 Register 1-24n</Template>
  <TotalTime>0</TotalTime>
  <Pages>1</Pages>
  <Words>16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Aurélie Schär</dc:creator>
  <cp:keywords/>
  <dc:description/>
  <cp:lastModifiedBy>Aurélie Schär</cp:lastModifiedBy>
  <cp:revision>2</cp:revision>
  <cp:lastPrinted>2026-08-06T11:22:00Z</cp:lastPrinted>
  <dcterms:created xsi:type="dcterms:W3CDTF">2026-08-06T11:22:00Z</dcterms:created>
  <dcterms:modified xsi:type="dcterms:W3CDTF">2026-08-06T11:22:00Z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0x010100F1EEB75655A0C649B4B16F62725DE2CE</vt:lpwstr>
  </property>
  <property fmtid="{D5CDD505-2E9C-101B-9397-08002B2CF9AE}" pid="3" name="MediaServiceImageTags">
    <vt:lpwstr/>
  </property>
</Properties>
</file>