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page" w:horzAnchor="page" w:tblpX="2630" w:tblpY="18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8787"/>
      </w:tblGrid>
      <w:tr w:rsidR="00A230C1" w14:paraId="143E38E6" w14:textId="77777777" w:rsidTr="00DC7006">
        <w:trPr>
          <w:trHeight w:val="522"/>
        </w:trPr>
        <w:tc>
          <w:tcPr>
            <w:tcW w:w="8787" w:type="dxa"/>
            <w:tcBorders>
              <w:top w:val="nil"/>
            </w:tcBorders>
            <w:vAlign w:val="bottom"/>
          </w:tcPr>
          <w:p w14:paraId="4155D0F6" w14:textId="77777777" w:rsidR="00A230C1" w:rsidRPr="00BA2195" w:rsidRDefault="00A230C1" w:rsidP="00DC7006">
            <w:pPr>
              <w:rPr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1</w:t>
            </w:r>
          </w:p>
        </w:tc>
      </w:tr>
      <w:tr w:rsidR="00A230C1" w14:paraId="184E9560" w14:textId="77777777" w:rsidTr="00BA2195">
        <w:trPr>
          <w:trHeight w:val="522"/>
        </w:trPr>
        <w:tc>
          <w:tcPr>
            <w:tcW w:w="8787" w:type="dxa"/>
            <w:vAlign w:val="center"/>
          </w:tcPr>
          <w:p w14:paraId="321986A1" w14:textId="78F5DD03" w:rsidR="00A230C1" w:rsidRPr="00BA2195" w:rsidRDefault="00A230C1" w:rsidP="00BA2195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2</w:t>
            </w:r>
          </w:p>
        </w:tc>
      </w:tr>
      <w:tr w:rsidR="00A230C1" w14:paraId="3CF2147D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19C530E9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3</w:t>
            </w:r>
          </w:p>
        </w:tc>
      </w:tr>
      <w:tr w:rsidR="00A230C1" w14:paraId="25D0AEEC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2E08E1F1" w14:textId="36B104EB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4</w:t>
            </w:r>
          </w:p>
        </w:tc>
      </w:tr>
      <w:tr w:rsidR="00A230C1" w14:paraId="3467D15F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51D35B71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5</w:t>
            </w:r>
          </w:p>
        </w:tc>
      </w:tr>
      <w:tr w:rsidR="00A230C1" w14:paraId="32EE6667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0DD802C1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6</w:t>
            </w:r>
          </w:p>
        </w:tc>
      </w:tr>
      <w:tr w:rsidR="00A230C1" w14:paraId="3ECF1ABC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7EDB5169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7</w:t>
            </w:r>
          </w:p>
        </w:tc>
      </w:tr>
      <w:tr w:rsidR="00A230C1" w14:paraId="2EC71013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2A418639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8</w:t>
            </w:r>
          </w:p>
        </w:tc>
      </w:tr>
      <w:tr w:rsidR="00A230C1" w14:paraId="6433D267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25C07ACD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9</w:t>
            </w:r>
          </w:p>
        </w:tc>
      </w:tr>
      <w:tr w:rsidR="00A230C1" w14:paraId="461503D1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331BA1A5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10</w:t>
            </w:r>
          </w:p>
        </w:tc>
      </w:tr>
      <w:tr w:rsidR="00A230C1" w14:paraId="5164D2D2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2F4050B4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11</w:t>
            </w:r>
          </w:p>
        </w:tc>
      </w:tr>
      <w:tr w:rsidR="00A230C1" w14:paraId="1395EF25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23F89C6E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12</w:t>
            </w:r>
          </w:p>
        </w:tc>
      </w:tr>
      <w:tr w:rsidR="00A230C1" w14:paraId="0C66510F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7A042758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13</w:t>
            </w:r>
          </w:p>
        </w:tc>
      </w:tr>
      <w:tr w:rsidR="00A230C1" w14:paraId="5E33C72E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4C406A1D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14</w:t>
            </w:r>
          </w:p>
        </w:tc>
      </w:tr>
      <w:tr w:rsidR="00A230C1" w14:paraId="0B41DECF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036D1817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15</w:t>
            </w:r>
          </w:p>
        </w:tc>
      </w:tr>
      <w:tr w:rsidR="00A230C1" w14:paraId="11D05AB2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790D645E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16</w:t>
            </w:r>
          </w:p>
        </w:tc>
      </w:tr>
      <w:tr w:rsidR="00A230C1" w14:paraId="44ABCC21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01340B8D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17</w:t>
            </w:r>
          </w:p>
        </w:tc>
      </w:tr>
      <w:tr w:rsidR="00A230C1" w14:paraId="0BCE2FED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0DC2F8C4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18</w:t>
            </w:r>
          </w:p>
        </w:tc>
      </w:tr>
      <w:tr w:rsidR="00A230C1" w14:paraId="354979D7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00115DD6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19</w:t>
            </w:r>
          </w:p>
        </w:tc>
      </w:tr>
      <w:tr w:rsidR="00A230C1" w14:paraId="038C1A39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5ED3EF31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20</w:t>
            </w:r>
          </w:p>
        </w:tc>
      </w:tr>
      <w:tr w:rsidR="00A230C1" w14:paraId="37C46627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30D6B401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21</w:t>
            </w:r>
          </w:p>
        </w:tc>
      </w:tr>
      <w:tr w:rsidR="00A230C1" w14:paraId="16F45EDD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048FAD34" w14:textId="5BB2C376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22</w:t>
            </w:r>
          </w:p>
        </w:tc>
      </w:tr>
      <w:tr w:rsidR="00A230C1" w14:paraId="58D0E8BE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37E7F5E3" w14:textId="2D3370EE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23</w:t>
            </w:r>
          </w:p>
        </w:tc>
      </w:tr>
      <w:tr w:rsidR="00A230C1" w14:paraId="2E8A9557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617DB4B6" w14:textId="1A9BE55E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24</w:t>
            </w:r>
          </w:p>
        </w:tc>
      </w:tr>
      <w:tr w:rsidR="00A230C1" w14:paraId="509CFFDF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159001AD" w14:textId="4B48D7BC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25</w:t>
            </w:r>
          </w:p>
        </w:tc>
      </w:tr>
      <w:tr w:rsidR="00A230C1" w14:paraId="4D64CA53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3210E66E" w14:textId="6AFD38C3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26</w:t>
            </w:r>
          </w:p>
        </w:tc>
      </w:tr>
      <w:tr w:rsidR="00A230C1" w14:paraId="17A81F02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2EB2AD1E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27</w:t>
            </w:r>
          </w:p>
        </w:tc>
      </w:tr>
      <w:tr w:rsidR="00A230C1" w14:paraId="31DBBA9B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27BA51AA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28</w:t>
            </w:r>
          </w:p>
        </w:tc>
      </w:tr>
      <w:tr w:rsidR="00A230C1" w14:paraId="71B5A2BF" w14:textId="77777777" w:rsidTr="00DC7006">
        <w:trPr>
          <w:trHeight w:val="522"/>
        </w:trPr>
        <w:tc>
          <w:tcPr>
            <w:tcW w:w="8787" w:type="dxa"/>
            <w:vAlign w:val="center"/>
          </w:tcPr>
          <w:p w14:paraId="55928999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29</w:t>
            </w:r>
          </w:p>
        </w:tc>
      </w:tr>
      <w:tr w:rsidR="00A230C1" w14:paraId="6496CD16" w14:textId="77777777" w:rsidTr="00DC7006">
        <w:trPr>
          <w:trHeight w:val="522"/>
        </w:trPr>
        <w:tc>
          <w:tcPr>
            <w:tcW w:w="8787" w:type="dxa"/>
            <w:tcBorders>
              <w:bottom w:val="single" w:sz="8" w:space="0" w:color="auto"/>
            </w:tcBorders>
            <w:vAlign w:val="center"/>
          </w:tcPr>
          <w:p w14:paraId="6031765E" w14:textId="77777777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30</w:t>
            </w:r>
          </w:p>
        </w:tc>
      </w:tr>
      <w:tr w:rsidR="00A230C1" w14:paraId="1BC61AD5" w14:textId="77777777" w:rsidTr="00DC7006">
        <w:trPr>
          <w:trHeight w:val="522"/>
        </w:trPr>
        <w:tc>
          <w:tcPr>
            <w:tcW w:w="8787" w:type="dxa"/>
            <w:tcBorders>
              <w:bottom w:val="nil"/>
            </w:tcBorders>
          </w:tcPr>
          <w:p w14:paraId="0846B623" w14:textId="69623E1D" w:rsidR="00A230C1" w:rsidRPr="00BA2195" w:rsidRDefault="00A230C1" w:rsidP="00DC7006">
            <w:pPr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</w:pPr>
            <w:r w:rsidRPr="00BA2195">
              <w:rPr>
                <w:rFonts w:asciiTheme="minorHAnsi" w:hAnsiTheme="minorHAnsi" w:cstheme="minorHAnsi"/>
                <w:color w:val="58595B"/>
                <w:spacing w:val="-5"/>
                <w:sz w:val="32"/>
                <w:szCs w:val="32"/>
              </w:rPr>
              <w:t>31</w:t>
            </w:r>
          </w:p>
        </w:tc>
      </w:tr>
    </w:tbl>
    <w:p w14:paraId="031A3815" w14:textId="485ACC82" w:rsidR="00612B48" w:rsidRDefault="00612B48" w:rsidP="009C011B"/>
    <w:p w14:paraId="66275B88" w14:textId="061890BA" w:rsidR="00541311" w:rsidRDefault="00A230C1" w:rsidP="009C011B">
      <w:r>
        <w:rPr>
          <w:rFonts w:asciiTheme="minorHAnsi" w:hAnsiTheme="minorHAnsi" w:cstheme="minorHAnsi"/>
          <w:noProof/>
          <w:color w:val="58595B"/>
          <w:spacing w:val="-5"/>
          <w:sz w:val="40"/>
        </w:rPr>
        <w:drawing>
          <wp:anchor distT="0" distB="0" distL="114300" distR="114300" simplePos="0" relativeHeight="251661312" behindDoc="0" locked="0" layoutInCell="1" allowOverlap="1" wp14:anchorId="6F85E330" wp14:editId="2004B216">
            <wp:simplePos x="0" y="0"/>
            <wp:positionH relativeFrom="column">
              <wp:posOffset>-765822</wp:posOffset>
            </wp:positionH>
            <wp:positionV relativeFrom="paragraph">
              <wp:posOffset>9825103</wp:posOffset>
            </wp:positionV>
            <wp:extent cx="1024890" cy="402590"/>
            <wp:effectExtent l="0" t="0" r="3810" b="0"/>
            <wp:wrapNone/>
            <wp:docPr id="2079764314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D2D">
        <w:rPr>
          <w:rFonts w:asciiTheme="minorHAnsi" w:hAnsiTheme="minorHAnsi" w:cstheme="minorHAnsi"/>
          <w:noProof/>
          <w:color w:val="58595B"/>
          <w:spacing w:val="-5"/>
          <w:sz w:val="40"/>
        </w:rPr>
        <w:drawing>
          <wp:anchor distT="0" distB="0" distL="114300" distR="114300" simplePos="0" relativeHeight="251659264" behindDoc="0" locked="0" layoutInCell="1" allowOverlap="1" wp14:anchorId="326CE85F" wp14:editId="6F30BA19">
            <wp:simplePos x="0" y="0"/>
            <wp:positionH relativeFrom="column">
              <wp:posOffset>-759460</wp:posOffset>
            </wp:positionH>
            <wp:positionV relativeFrom="paragraph">
              <wp:posOffset>-557530</wp:posOffset>
            </wp:positionV>
            <wp:extent cx="1024890" cy="402590"/>
            <wp:effectExtent l="0" t="0" r="3810" b="0"/>
            <wp:wrapNone/>
            <wp:docPr id="1478145210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1311" w:rsidSect="00132692">
      <w:pgSz w:w="11906" w:h="16838"/>
      <w:pgMar w:top="0" w:right="1417" w:bottom="0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FCB43" w14:textId="77777777" w:rsidR="0003261A" w:rsidRDefault="0003261A" w:rsidP="00C46903">
      <w:r>
        <w:separator/>
      </w:r>
    </w:p>
  </w:endnote>
  <w:endnote w:type="continuationSeparator" w:id="0">
    <w:p w14:paraId="5B27CA47" w14:textId="77777777" w:rsidR="0003261A" w:rsidRDefault="0003261A" w:rsidP="00C4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x Grotesk Bold">
    <w:altName w:val="Px Grotesk Bold"/>
    <w:panose1 w:val="02060803030000020004"/>
    <w:charset w:val="00"/>
    <w:family w:val="roman"/>
    <w:pitch w:val="variable"/>
    <w:sig w:usb0="80000027" w:usb1="5000000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5B46F" w14:textId="77777777" w:rsidR="0003261A" w:rsidRDefault="0003261A" w:rsidP="00C46903">
      <w:r>
        <w:separator/>
      </w:r>
    </w:p>
  </w:footnote>
  <w:footnote w:type="continuationSeparator" w:id="0">
    <w:p w14:paraId="41D77F0E" w14:textId="77777777" w:rsidR="0003261A" w:rsidRDefault="0003261A" w:rsidP="00C469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E36"/>
    <w:rsid w:val="00001887"/>
    <w:rsid w:val="0003261A"/>
    <w:rsid w:val="00051618"/>
    <w:rsid w:val="00132692"/>
    <w:rsid w:val="001F5B36"/>
    <w:rsid w:val="00226CAD"/>
    <w:rsid w:val="00293191"/>
    <w:rsid w:val="002A0EE5"/>
    <w:rsid w:val="00380C9F"/>
    <w:rsid w:val="00396038"/>
    <w:rsid w:val="003A15E6"/>
    <w:rsid w:val="003E09E4"/>
    <w:rsid w:val="004051C0"/>
    <w:rsid w:val="004642A0"/>
    <w:rsid w:val="004E1640"/>
    <w:rsid w:val="00541311"/>
    <w:rsid w:val="00597820"/>
    <w:rsid w:val="005C6F62"/>
    <w:rsid w:val="005E2438"/>
    <w:rsid w:val="006072EA"/>
    <w:rsid w:val="00612B48"/>
    <w:rsid w:val="0061392C"/>
    <w:rsid w:val="00637F32"/>
    <w:rsid w:val="00691D4D"/>
    <w:rsid w:val="00782DFE"/>
    <w:rsid w:val="007A23FF"/>
    <w:rsid w:val="007B4919"/>
    <w:rsid w:val="00943E15"/>
    <w:rsid w:val="009C011B"/>
    <w:rsid w:val="009D666B"/>
    <w:rsid w:val="009F00FD"/>
    <w:rsid w:val="00A230C1"/>
    <w:rsid w:val="00A24A9E"/>
    <w:rsid w:val="00A3567A"/>
    <w:rsid w:val="00A479FF"/>
    <w:rsid w:val="00A579B7"/>
    <w:rsid w:val="00A83A53"/>
    <w:rsid w:val="00AA0DDA"/>
    <w:rsid w:val="00B12BBE"/>
    <w:rsid w:val="00B16EC8"/>
    <w:rsid w:val="00B40521"/>
    <w:rsid w:val="00BA2195"/>
    <w:rsid w:val="00BC118A"/>
    <w:rsid w:val="00C35F91"/>
    <w:rsid w:val="00C46903"/>
    <w:rsid w:val="00D45701"/>
    <w:rsid w:val="00D56BD2"/>
    <w:rsid w:val="00DC7006"/>
    <w:rsid w:val="00E60B6E"/>
    <w:rsid w:val="00E73D28"/>
    <w:rsid w:val="00E77E7E"/>
    <w:rsid w:val="00F50E36"/>
    <w:rsid w:val="00FA6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41AE4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b/>
        <w:bCs/>
        <w:kern w:val="2"/>
        <w:sz w:val="22"/>
        <w:szCs w:val="32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6903"/>
    <w:pPr>
      <w:widowControl w:val="0"/>
      <w:autoSpaceDE w:val="0"/>
      <w:autoSpaceDN w:val="0"/>
      <w:spacing w:after="0" w:line="240" w:lineRule="auto"/>
    </w:pPr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4690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40"/>
      <w:szCs w:val="40"/>
      <w:lang w:val="de-CH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32"/>
      <w:szCs w:val="32"/>
      <w:lang w:val="de-CH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 w:val="28"/>
      <w:szCs w:val="28"/>
      <w:lang w:val="de-CH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b/>
      <w:bCs/>
      <w:i/>
      <w:i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b/>
      <w:b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b/>
      <w:bCs/>
      <w:i/>
      <w:iCs/>
      <w:color w:val="272727" w:themeColor="text1" w:themeTint="D8"/>
      <w:kern w:val="2"/>
      <w:szCs w:val="32"/>
      <w:lang w:val="de-CH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b/>
      <w:bCs/>
      <w:color w:val="272727" w:themeColor="text1" w:themeTint="D8"/>
      <w:kern w:val="2"/>
      <w:szCs w:val="32"/>
      <w:lang w:val="de-CH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46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46903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469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469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69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69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690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4690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  <w:lang w:val="de-CH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46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4690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b/>
      <w:bCs/>
      <w:color w:val="595959" w:themeColor="text1" w:themeTint="A6"/>
      <w:spacing w:val="15"/>
      <w:kern w:val="2"/>
      <w:sz w:val="28"/>
      <w:szCs w:val="28"/>
      <w:lang w:val="de-CH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4690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46903"/>
    <w:pPr>
      <w:widowControl/>
      <w:autoSpaceDE/>
      <w:autoSpaceDN/>
      <w:spacing w:before="160" w:after="160" w:line="278" w:lineRule="auto"/>
      <w:jc w:val="center"/>
    </w:pPr>
    <w:rPr>
      <w:rFonts w:ascii="Calibri" w:eastAsiaTheme="minorHAnsi" w:hAnsi="Calibri" w:cstheme="minorBidi"/>
      <w:b/>
      <w:bCs/>
      <w:i/>
      <w:iCs/>
      <w:color w:val="404040" w:themeColor="text1" w:themeTint="BF"/>
      <w:kern w:val="2"/>
      <w:szCs w:val="32"/>
      <w:lang w:val="de-CH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4690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46903"/>
    <w:pPr>
      <w:widowControl/>
      <w:autoSpaceDE/>
      <w:autoSpaceDN/>
      <w:spacing w:after="160" w:line="278" w:lineRule="auto"/>
      <w:ind w:left="720"/>
      <w:contextualSpacing/>
    </w:pPr>
    <w:rPr>
      <w:rFonts w:ascii="Calibri" w:eastAsiaTheme="minorHAnsi" w:hAnsi="Calibri" w:cstheme="minorBidi"/>
      <w:b/>
      <w:bCs/>
      <w:kern w:val="2"/>
      <w:szCs w:val="32"/>
      <w:lang w:val="de-CH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4690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4690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="Calibri" w:eastAsiaTheme="minorHAnsi" w:hAnsi="Calibri" w:cstheme="min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4690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46903"/>
    <w:rPr>
      <w:b w:val="0"/>
      <w:bCs w:val="0"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46903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b w:val="0"/>
      <w:bCs w:val="0"/>
      <w:kern w:val="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EB75655A0C649B4B16F62725DE2CE" ma:contentTypeVersion="13" ma:contentTypeDescription="Ein neues Dokument erstellen." ma:contentTypeScope="" ma:versionID="3a7ea0ef71aedb707968fed6968a2500">
  <xsd:schema xmlns:xsd="http://www.w3.org/2001/XMLSchema" xmlns:xs="http://www.w3.org/2001/XMLSchema" xmlns:p="http://schemas.microsoft.com/office/2006/metadata/properties" xmlns:ns2="f311d765-f4b8-4526-b7e2-11e427cd4d6b" xmlns:ns3="03cdb9b4-c03d-46e5-a6ee-98b1d4b67e94" targetNamespace="http://schemas.microsoft.com/office/2006/metadata/properties" ma:root="true" ma:fieldsID="440f0eadf9b0ed51803aaaa9f608ea83" ns2:_="" ns3:_="">
    <xsd:import namespace="f311d765-f4b8-4526-b7e2-11e427cd4d6b"/>
    <xsd:import namespace="03cdb9b4-c03d-46e5-a6ee-98b1d4b67e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d765-f4b8-4526-b7e2-11e427cd4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8ac2c83a-2569-43ea-893c-a8d439e2b3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db9b4-c03d-46e5-a6ee-98b1d4b67e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34783c-749a-4166-b49b-3a5b7cfbb462}" ma:internalName="TaxCatchAll" ma:showField="CatchAllData" ma:web="03cdb9b4-c03d-46e5-a6ee-98b1d4b67e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cdb9b4-c03d-46e5-a6ee-98b1d4b67e94" xsi:nil="true"/>
    <lcf76f155ced4ddcb4097134ff3c332f xmlns="f311d765-f4b8-4526-b7e2-11e427cd4d6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346585-E570-43D0-83AB-DBB6359477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D42DB-E6BC-4276-B618-64B385E19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d765-f4b8-4526-b7e2-11e427cd4d6b"/>
    <ds:schemaRef ds:uri="03cdb9b4-c03d-46e5-a6ee-98b1d4b67e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1BBC02-F9CC-46B7-AD7A-6B98276291B8}">
  <ds:schemaRefs>
    <ds:schemaRef ds:uri="http://schemas.microsoft.com/office/2006/metadata/properties"/>
    <ds:schemaRef ds:uri="http://schemas.microsoft.com/office/infopath/2007/PartnerControls"/>
    <ds:schemaRef ds:uri="03cdb9b4-c03d-46e5-a6ee-98b1d4b67e94"/>
    <ds:schemaRef ds:uri="f311d765-f4b8-4526-b7e2-11e427cd4d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</Template>
  <TotalTime>0</TotalTime>
  <Pages>1</Pages>
  <Words>16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Schär</dc:creator>
  <cp:keywords/>
  <dc:description/>
  <cp:lastModifiedBy>Aurélie Schär</cp:lastModifiedBy>
  <cp:revision>1</cp:revision>
  <cp:lastPrinted>2026-08-06T10:01:00Z</cp:lastPrinted>
  <dcterms:created xsi:type="dcterms:W3CDTF">2026-08-06T07:45:00Z</dcterms:created>
  <dcterms:modified xsi:type="dcterms:W3CDTF">2026-08-06T10:03:00Z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0x010100F1EEB75655A0C649B4B16F62725DE2CE</vt:lpwstr>
  </property>
  <property fmtid="{D5CDD505-2E9C-101B-9397-08002B2CF9AE}" pid="3" name="MediaServiceImageTags">
    <vt:lpwstr/>
  </property>
</Properties>
</file>