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2680" w:tblpY="-23"/>
        <w:tblW w:w="87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787"/>
      </w:tblGrid>
      <w:tr w:rsidR="009E5618" w14:paraId="7B89D626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07845A53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</w:t>
            </w:r>
          </w:p>
        </w:tc>
      </w:tr>
      <w:tr w:rsidR="009E5618" w14:paraId="23D10A98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71E97241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</w:t>
            </w:r>
          </w:p>
        </w:tc>
      </w:tr>
      <w:tr w:rsidR="009E5618" w14:paraId="2A1EAB7C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2590411D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</w:t>
            </w:r>
          </w:p>
        </w:tc>
      </w:tr>
      <w:tr w:rsidR="009E5618" w14:paraId="69FF1D9E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75A5857E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</w:t>
            </w:r>
          </w:p>
        </w:tc>
      </w:tr>
      <w:tr w:rsidR="009E5618" w14:paraId="1DFE0211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7B20377F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5</w:t>
            </w:r>
          </w:p>
        </w:tc>
      </w:tr>
      <w:tr w:rsidR="009E5618" w14:paraId="48FE1EC8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34A214A0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6</w:t>
            </w:r>
          </w:p>
        </w:tc>
      </w:tr>
      <w:tr w:rsidR="009E5618" w14:paraId="24575CDC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57EFC4A2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7</w:t>
            </w:r>
          </w:p>
        </w:tc>
      </w:tr>
      <w:tr w:rsidR="009E5618" w14:paraId="70F6CEED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46922DE0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8</w:t>
            </w:r>
          </w:p>
        </w:tc>
      </w:tr>
      <w:tr w:rsidR="009E5618" w14:paraId="47CF5D7F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476D5129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9</w:t>
            </w:r>
          </w:p>
        </w:tc>
      </w:tr>
      <w:tr w:rsidR="009E5618" w14:paraId="0F3B5843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7942B58A" w14:textId="77777777" w:rsidR="009E5618" w:rsidRPr="00660D45" w:rsidRDefault="009E5618" w:rsidP="00660D45">
            <w:pPr>
              <w:widowControl/>
              <w:autoSpaceDE/>
              <w:autoSpaceDN/>
              <w:spacing w:after="160"/>
              <w:rPr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10</w:t>
            </w:r>
          </w:p>
        </w:tc>
      </w:tr>
      <w:tr w:rsidR="00344509" w14:paraId="3B505B1A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2EE25129" w14:textId="33B71BC2" w:rsidR="00344509" w:rsidRPr="00660D45" w:rsidRDefault="00344509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11</w:t>
            </w:r>
          </w:p>
        </w:tc>
      </w:tr>
      <w:tr w:rsidR="00344509" w14:paraId="14D10C90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51326171" w14:textId="65F5A09D" w:rsidR="00344509" w:rsidRPr="00660D45" w:rsidRDefault="00344509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12</w:t>
            </w:r>
          </w:p>
        </w:tc>
      </w:tr>
      <w:tr w:rsidR="00344509" w14:paraId="5BEBF93A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16587E24" w14:textId="243DD06D" w:rsidR="00344509" w:rsidRPr="00660D45" w:rsidRDefault="00344509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13</w:t>
            </w:r>
          </w:p>
        </w:tc>
      </w:tr>
      <w:tr w:rsidR="00344509" w14:paraId="654C2BAD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3C640CCF" w14:textId="0E06DD2D" w:rsidR="00344509" w:rsidRPr="00660D45" w:rsidRDefault="00344509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14</w:t>
            </w:r>
          </w:p>
        </w:tc>
      </w:tr>
      <w:tr w:rsidR="00344509" w14:paraId="47982ADF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1FB6EC69" w14:textId="4DF066E8" w:rsidR="00344509" w:rsidRPr="00660D45" w:rsidRDefault="00344509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15</w:t>
            </w:r>
          </w:p>
        </w:tc>
      </w:tr>
      <w:tr w:rsidR="00344509" w14:paraId="5843A740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4A812A61" w14:textId="551C24B5" w:rsidR="00344509" w:rsidRPr="00660D45" w:rsidRDefault="00344509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16</w:t>
            </w:r>
          </w:p>
        </w:tc>
      </w:tr>
      <w:tr w:rsidR="00344509" w14:paraId="71471A05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3503E3CE" w14:textId="5E484682" w:rsidR="00344509" w:rsidRPr="00660D45" w:rsidRDefault="00344509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17</w:t>
            </w:r>
          </w:p>
        </w:tc>
      </w:tr>
      <w:tr w:rsidR="00344509" w14:paraId="6D3F90BC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50266D65" w14:textId="61ECD169" w:rsidR="00344509" w:rsidRPr="00660D45" w:rsidRDefault="00344509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18</w:t>
            </w:r>
          </w:p>
        </w:tc>
      </w:tr>
      <w:tr w:rsidR="00344509" w14:paraId="279303E5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6B654849" w14:textId="5E202A7D" w:rsidR="00344509" w:rsidRPr="00660D45" w:rsidRDefault="00344509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19</w:t>
            </w:r>
          </w:p>
        </w:tc>
      </w:tr>
      <w:tr w:rsidR="005B17E6" w14:paraId="6A8AFB69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55F67247" w14:textId="3E623834" w:rsidR="005B17E6" w:rsidRPr="00660D45" w:rsidRDefault="005B17E6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20</w:t>
            </w:r>
          </w:p>
        </w:tc>
      </w:tr>
      <w:tr w:rsidR="008060D4" w14:paraId="0F82D407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42714C24" w14:textId="6A38E071" w:rsidR="008060D4" w:rsidRPr="00660D45" w:rsidRDefault="008060D4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21</w:t>
            </w:r>
          </w:p>
        </w:tc>
      </w:tr>
      <w:tr w:rsidR="008060D4" w14:paraId="1FD0E73D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53813B68" w14:textId="69502F9A" w:rsidR="008060D4" w:rsidRPr="00660D45" w:rsidRDefault="008060D4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22</w:t>
            </w:r>
          </w:p>
        </w:tc>
      </w:tr>
      <w:tr w:rsidR="008060D4" w14:paraId="02F06C32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2FB30C6D" w14:textId="461B4AFC" w:rsidR="008060D4" w:rsidRPr="00660D45" w:rsidRDefault="008060D4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23</w:t>
            </w:r>
          </w:p>
        </w:tc>
      </w:tr>
      <w:tr w:rsidR="008060D4" w14:paraId="312F7EA3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57995A71" w14:textId="675D24D1" w:rsidR="008060D4" w:rsidRPr="00660D45" w:rsidRDefault="008060D4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24</w:t>
            </w:r>
          </w:p>
        </w:tc>
      </w:tr>
      <w:tr w:rsidR="0017515C" w14:paraId="11133333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7D4311EA" w14:textId="6E6FDA4E" w:rsidR="0017515C" w:rsidRPr="00660D45" w:rsidRDefault="00660D45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25</w:t>
            </w:r>
          </w:p>
        </w:tc>
      </w:tr>
      <w:tr w:rsidR="0017515C" w14:paraId="591D71E4" w14:textId="77777777" w:rsidTr="00660D45">
        <w:trPr>
          <w:trHeight w:val="624"/>
        </w:trPr>
        <w:tc>
          <w:tcPr>
            <w:tcW w:w="8787" w:type="dxa"/>
            <w:vAlign w:val="bottom"/>
          </w:tcPr>
          <w:p w14:paraId="3646E71F" w14:textId="08DBE067" w:rsidR="0017515C" w:rsidRPr="00660D45" w:rsidRDefault="00660D45" w:rsidP="00660D45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26</w:t>
            </w:r>
          </w:p>
        </w:tc>
      </w:tr>
    </w:tbl>
    <w:p w14:paraId="189082EB" w14:textId="35976141" w:rsidR="00541311" w:rsidRDefault="00FE1F89" w:rsidP="00B07A8B">
      <w:pPr>
        <w:widowControl/>
        <w:autoSpaceDE/>
        <w:autoSpaceDN/>
        <w:spacing w:after="160" w:line="278" w:lineRule="auto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11FA82B8" w14:textId="703C04CF" w:rsidR="00FE1F89" w:rsidRDefault="00FE1F89" w:rsidP="00B07A8B">
      <w:pPr>
        <w:widowControl/>
        <w:autoSpaceDE/>
        <w:autoSpaceDN/>
        <w:spacing w:after="160" w:line="278" w:lineRule="auto"/>
      </w:pPr>
    </w:p>
    <w:p w14:paraId="6ABBE3B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26359AB" w14:textId="3C7C8608" w:rsidR="00FE1F89" w:rsidRDefault="00FE1F89" w:rsidP="00B07A8B">
      <w:pPr>
        <w:widowControl/>
        <w:autoSpaceDE/>
        <w:autoSpaceDN/>
        <w:spacing w:after="160" w:line="278" w:lineRule="auto"/>
      </w:pPr>
    </w:p>
    <w:p w14:paraId="21529CF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54B954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99DFB7C" w14:textId="550AA859" w:rsidR="00FE1F89" w:rsidRDefault="00FE1F89" w:rsidP="00B07A8B">
      <w:pPr>
        <w:widowControl/>
        <w:autoSpaceDE/>
        <w:autoSpaceDN/>
        <w:spacing w:after="160" w:line="278" w:lineRule="auto"/>
      </w:pPr>
    </w:p>
    <w:p w14:paraId="54E21827" w14:textId="421444E7" w:rsidR="00FE1F89" w:rsidRDefault="00FE1F89" w:rsidP="00B07A8B">
      <w:pPr>
        <w:widowControl/>
        <w:autoSpaceDE/>
        <w:autoSpaceDN/>
        <w:spacing w:after="160" w:line="278" w:lineRule="auto"/>
      </w:pPr>
    </w:p>
    <w:p w14:paraId="319493FC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91DFC9B" w14:textId="2119B02C" w:rsidR="00FE1F89" w:rsidRDefault="00FE1F89" w:rsidP="00B07A8B">
      <w:pPr>
        <w:widowControl/>
        <w:autoSpaceDE/>
        <w:autoSpaceDN/>
        <w:spacing w:after="160" w:line="278" w:lineRule="auto"/>
      </w:pPr>
    </w:p>
    <w:p w14:paraId="62E6262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F4DAE45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9B898C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8403E0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30818CB4" w14:textId="7D2B85C7" w:rsidR="00FE1F89" w:rsidRDefault="00FE1F89" w:rsidP="00B07A8B">
      <w:pPr>
        <w:widowControl/>
        <w:autoSpaceDE/>
        <w:autoSpaceDN/>
        <w:spacing w:after="160" w:line="278" w:lineRule="auto"/>
      </w:pPr>
    </w:p>
    <w:p w14:paraId="105117D7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E8BF650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05572D0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E2EB98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6D0CC78" w14:textId="28BAF4F3" w:rsidR="00FE1F89" w:rsidRDefault="00FE1F89" w:rsidP="00B07A8B">
      <w:pPr>
        <w:widowControl/>
        <w:autoSpaceDE/>
        <w:autoSpaceDN/>
        <w:spacing w:after="160" w:line="278" w:lineRule="auto"/>
      </w:pPr>
    </w:p>
    <w:p w14:paraId="5805FFD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2AD683A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81DB7FB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18E0C9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03DA4E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FFFBB53" w14:textId="0FE69A81" w:rsidR="00FE1F89" w:rsidRDefault="00FE1F89" w:rsidP="00B07A8B">
      <w:pPr>
        <w:widowControl/>
        <w:autoSpaceDE/>
        <w:autoSpaceDN/>
        <w:spacing w:after="160" w:line="278" w:lineRule="auto"/>
      </w:pPr>
    </w:p>
    <w:p w14:paraId="66D1D147" w14:textId="4BC86774" w:rsidR="00FE1F89" w:rsidRDefault="00FE1F89" w:rsidP="00B07A8B">
      <w:pPr>
        <w:widowControl/>
        <w:autoSpaceDE/>
        <w:autoSpaceDN/>
        <w:spacing w:after="160" w:line="278" w:lineRule="auto"/>
      </w:pPr>
    </w:p>
    <w:p w14:paraId="04D4A605" w14:textId="7D83F923" w:rsidR="00FE1F89" w:rsidRDefault="00FE1F89" w:rsidP="00B07A8B">
      <w:pPr>
        <w:widowControl/>
        <w:autoSpaceDE/>
        <w:autoSpaceDN/>
        <w:spacing w:after="160" w:line="278" w:lineRule="auto"/>
      </w:pPr>
    </w:p>
    <w:p w14:paraId="3F204040" w14:textId="2961F7C2" w:rsidR="00660D45" w:rsidRDefault="00660D45" w:rsidP="00B07A8B">
      <w:pPr>
        <w:widowControl/>
        <w:autoSpaceDE/>
        <w:autoSpaceDN/>
        <w:spacing w:after="160" w:line="278" w:lineRule="auto"/>
      </w:pPr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59264" behindDoc="0" locked="0" layoutInCell="1" allowOverlap="1" wp14:anchorId="0E52C27A" wp14:editId="2E6A97BB">
            <wp:simplePos x="0" y="0"/>
            <wp:positionH relativeFrom="column">
              <wp:posOffset>-759312</wp:posOffset>
            </wp:positionH>
            <wp:positionV relativeFrom="paragraph">
              <wp:posOffset>244549</wp:posOffset>
            </wp:positionV>
            <wp:extent cx="1024890" cy="402590"/>
            <wp:effectExtent l="0" t="0" r="3810" b="0"/>
            <wp:wrapNone/>
            <wp:docPr id="1478145210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</w:p>
    <w:tbl>
      <w:tblPr>
        <w:tblStyle w:val="Tabellenraster"/>
        <w:tblpPr w:leftFromText="141" w:rightFromText="141" w:vertAnchor="text" w:horzAnchor="page" w:tblpX="2680" w:tblpY="-23"/>
        <w:tblW w:w="87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787"/>
      </w:tblGrid>
      <w:tr w:rsidR="00660D45" w14:paraId="66BAAF16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534DB236" w14:textId="392043EB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lastRenderedPageBreak/>
              <w:t>27</w:t>
            </w:r>
          </w:p>
        </w:tc>
      </w:tr>
      <w:tr w:rsidR="00660D45" w14:paraId="64795C17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22DBC74B" w14:textId="432DDBB5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28</w:t>
            </w:r>
          </w:p>
        </w:tc>
      </w:tr>
      <w:tr w:rsidR="00660D45" w14:paraId="7CF5B6E4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1ECEC203" w14:textId="6796B225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29</w:t>
            </w:r>
          </w:p>
        </w:tc>
      </w:tr>
      <w:tr w:rsidR="00660D45" w14:paraId="4960EF24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797645CE" w14:textId="14C45DB0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30</w:t>
            </w:r>
          </w:p>
        </w:tc>
      </w:tr>
      <w:tr w:rsidR="00660D45" w14:paraId="22544FE9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26C302EF" w14:textId="6FEDD50E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31</w:t>
            </w:r>
          </w:p>
        </w:tc>
      </w:tr>
      <w:tr w:rsidR="00660D45" w14:paraId="330E84A3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178A6341" w14:textId="7334BEFB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32</w:t>
            </w:r>
          </w:p>
        </w:tc>
      </w:tr>
      <w:tr w:rsidR="00660D45" w14:paraId="49F1DA46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4F033AC1" w14:textId="2300C6CE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33</w:t>
            </w:r>
          </w:p>
        </w:tc>
      </w:tr>
      <w:tr w:rsidR="00660D45" w14:paraId="2EB91210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5E4F994D" w14:textId="3C170F91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34</w:t>
            </w:r>
          </w:p>
        </w:tc>
      </w:tr>
      <w:tr w:rsidR="00660D45" w14:paraId="72A2DD56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0CF6C9A8" w14:textId="5C09CBCC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35</w:t>
            </w:r>
          </w:p>
        </w:tc>
      </w:tr>
      <w:tr w:rsidR="00660D45" w14:paraId="6D2EA3EF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6D122BFE" w14:textId="5FA4E6B2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 w:rsidRPr="00660D45"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36</w:t>
            </w:r>
          </w:p>
        </w:tc>
      </w:tr>
      <w:tr w:rsidR="00660D45" w14:paraId="7EB69271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315400FC" w14:textId="49A8C7E0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37</w:t>
            </w:r>
          </w:p>
        </w:tc>
      </w:tr>
      <w:tr w:rsidR="00660D45" w14:paraId="1D1CD292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3D1D0385" w14:textId="49686076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38</w:t>
            </w:r>
          </w:p>
        </w:tc>
      </w:tr>
      <w:tr w:rsidR="00660D45" w14:paraId="6AE2CDA5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75C6E8ED" w14:textId="4F70B75B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39</w:t>
            </w:r>
          </w:p>
        </w:tc>
      </w:tr>
      <w:tr w:rsidR="00660D45" w14:paraId="6225204E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19F83565" w14:textId="035DB262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40</w:t>
            </w:r>
          </w:p>
        </w:tc>
      </w:tr>
      <w:tr w:rsidR="00660D45" w14:paraId="74B1F34B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45554E84" w14:textId="24A0FF13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41</w:t>
            </w:r>
          </w:p>
        </w:tc>
      </w:tr>
      <w:tr w:rsidR="00660D45" w14:paraId="587528F8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69CF802D" w14:textId="23C06E06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42</w:t>
            </w:r>
          </w:p>
        </w:tc>
      </w:tr>
      <w:tr w:rsidR="00660D45" w14:paraId="360CA212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21B19E24" w14:textId="2E65B4AA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43</w:t>
            </w:r>
          </w:p>
        </w:tc>
      </w:tr>
      <w:tr w:rsidR="00660D45" w14:paraId="5F64D08A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1DB261F6" w14:textId="74042996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44</w:t>
            </w:r>
          </w:p>
        </w:tc>
      </w:tr>
      <w:tr w:rsidR="00660D45" w14:paraId="76018787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39A1247C" w14:textId="77B0AF73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45</w:t>
            </w:r>
          </w:p>
        </w:tc>
      </w:tr>
      <w:tr w:rsidR="00660D45" w14:paraId="66108D53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33B9481F" w14:textId="6A7B0BEE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46</w:t>
            </w:r>
          </w:p>
        </w:tc>
      </w:tr>
      <w:tr w:rsidR="00660D45" w14:paraId="440DA7E6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240A8E9B" w14:textId="4275EB46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47</w:t>
            </w:r>
          </w:p>
        </w:tc>
      </w:tr>
      <w:tr w:rsidR="00660D45" w14:paraId="1F46C9FE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5AEF095B" w14:textId="7DEECB72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48</w:t>
            </w:r>
          </w:p>
        </w:tc>
      </w:tr>
      <w:tr w:rsidR="00660D45" w14:paraId="4FD844A7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79BFD842" w14:textId="0F66CDBC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49</w:t>
            </w:r>
          </w:p>
        </w:tc>
      </w:tr>
      <w:tr w:rsidR="00660D45" w14:paraId="2CB9E132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36CE8B11" w14:textId="7BB18424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50</w:t>
            </w:r>
          </w:p>
        </w:tc>
      </w:tr>
      <w:tr w:rsidR="00660D45" w14:paraId="2BD23898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720102B8" w14:textId="51A7D2C9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51</w:t>
            </w:r>
          </w:p>
        </w:tc>
      </w:tr>
      <w:tr w:rsidR="00660D45" w14:paraId="1FB7BAE3" w14:textId="77777777" w:rsidTr="00FF32EA">
        <w:trPr>
          <w:trHeight w:val="624"/>
        </w:trPr>
        <w:tc>
          <w:tcPr>
            <w:tcW w:w="8787" w:type="dxa"/>
            <w:vAlign w:val="bottom"/>
          </w:tcPr>
          <w:p w14:paraId="3AD1DA7D" w14:textId="0D368EC7" w:rsidR="00660D45" w:rsidRPr="00660D45" w:rsidRDefault="00660D45" w:rsidP="00FF32EA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36"/>
                <w:szCs w:val="36"/>
              </w:rPr>
              <w:t>52</w:t>
            </w:r>
          </w:p>
        </w:tc>
      </w:tr>
    </w:tbl>
    <w:p w14:paraId="13B91317" w14:textId="7A002402" w:rsidR="00FE1F89" w:rsidRDefault="00660D45" w:rsidP="00B07A8B">
      <w:pPr>
        <w:widowControl/>
        <w:autoSpaceDE/>
        <w:autoSpaceDN/>
        <w:spacing w:after="160" w:line="278" w:lineRule="auto"/>
      </w:pPr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62336" behindDoc="0" locked="0" layoutInCell="1" allowOverlap="1" wp14:anchorId="5FBCE57D" wp14:editId="7272638C">
            <wp:simplePos x="0" y="0"/>
            <wp:positionH relativeFrom="column">
              <wp:posOffset>-780577</wp:posOffset>
            </wp:positionH>
            <wp:positionV relativeFrom="paragraph">
              <wp:posOffset>9870957</wp:posOffset>
            </wp:positionV>
            <wp:extent cx="1024890" cy="402590"/>
            <wp:effectExtent l="0" t="0" r="3810" b="0"/>
            <wp:wrapNone/>
            <wp:docPr id="743061568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br/>
      </w:r>
    </w:p>
    <w:sectPr w:rsidR="00FE1F89" w:rsidSect="00FE1F89">
      <w:pgSz w:w="11906" w:h="16838"/>
      <w:pgMar w:top="142" w:right="1417" w:bottom="51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92298" w14:textId="77777777" w:rsidR="00951A0E" w:rsidRDefault="00951A0E" w:rsidP="00C46903">
      <w:r>
        <w:separator/>
      </w:r>
    </w:p>
  </w:endnote>
  <w:endnote w:type="continuationSeparator" w:id="0">
    <w:p w14:paraId="70CECADE" w14:textId="77777777" w:rsidR="00951A0E" w:rsidRDefault="00951A0E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C6A8C" w14:textId="77777777" w:rsidR="00951A0E" w:rsidRDefault="00951A0E" w:rsidP="00C46903">
      <w:r>
        <w:separator/>
      </w:r>
    </w:p>
  </w:footnote>
  <w:footnote w:type="continuationSeparator" w:id="0">
    <w:p w14:paraId="2631A59A" w14:textId="77777777" w:rsidR="00951A0E" w:rsidRDefault="00951A0E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89"/>
    <w:rsid w:val="00001887"/>
    <w:rsid w:val="000253C9"/>
    <w:rsid w:val="00087DC4"/>
    <w:rsid w:val="00103F59"/>
    <w:rsid w:val="001619AE"/>
    <w:rsid w:val="0017515C"/>
    <w:rsid w:val="001970FE"/>
    <w:rsid w:val="001A24C6"/>
    <w:rsid w:val="001E2A11"/>
    <w:rsid w:val="001F5B36"/>
    <w:rsid w:val="00210C6B"/>
    <w:rsid w:val="00253272"/>
    <w:rsid w:val="0028216A"/>
    <w:rsid w:val="002A0EE5"/>
    <w:rsid w:val="002A2A81"/>
    <w:rsid w:val="002B06A6"/>
    <w:rsid w:val="002E04C9"/>
    <w:rsid w:val="002E2C40"/>
    <w:rsid w:val="00344509"/>
    <w:rsid w:val="00352C2A"/>
    <w:rsid w:val="00396038"/>
    <w:rsid w:val="003A15E6"/>
    <w:rsid w:val="003B0D45"/>
    <w:rsid w:val="003C0BB6"/>
    <w:rsid w:val="003C7ACE"/>
    <w:rsid w:val="003D4062"/>
    <w:rsid w:val="00407439"/>
    <w:rsid w:val="00422B1A"/>
    <w:rsid w:val="004560AB"/>
    <w:rsid w:val="004D72C0"/>
    <w:rsid w:val="004E1640"/>
    <w:rsid w:val="004E29EF"/>
    <w:rsid w:val="00526E33"/>
    <w:rsid w:val="00535301"/>
    <w:rsid w:val="00541311"/>
    <w:rsid w:val="00566519"/>
    <w:rsid w:val="005A050B"/>
    <w:rsid w:val="005B17E6"/>
    <w:rsid w:val="006072EA"/>
    <w:rsid w:val="0061392C"/>
    <w:rsid w:val="00660D45"/>
    <w:rsid w:val="00691D4D"/>
    <w:rsid w:val="00703329"/>
    <w:rsid w:val="00771940"/>
    <w:rsid w:val="007A23FF"/>
    <w:rsid w:val="007A63A2"/>
    <w:rsid w:val="007D514F"/>
    <w:rsid w:val="00803929"/>
    <w:rsid w:val="008060D4"/>
    <w:rsid w:val="008D2D89"/>
    <w:rsid w:val="008F757C"/>
    <w:rsid w:val="00925B7E"/>
    <w:rsid w:val="00943E15"/>
    <w:rsid w:val="00951A0E"/>
    <w:rsid w:val="00954475"/>
    <w:rsid w:val="0098035D"/>
    <w:rsid w:val="009819DF"/>
    <w:rsid w:val="009D666B"/>
    <w:rsid w:val="009E5618"/>
    <w:rsid w:val="009F00FD"/>
    <w:rsid w:val="009F57E1"/>
    <w:rsid w:val="00A15E53"/>
    <w:rsid w:val="00A24A9E"/>
    <w:rsid w:val="00A83A53"/>
    <w:rsid w:val="00A845AB"/>
    <w:rsid w:val="00AA0DDA"/>
    <w:rsid w:val="00AD1309"/>
    <w:rsid w:val="00B07A8B"/>
    <w:rsid w:val="00B16EC8"/>
    <w:rsid w:val="00B803C7"/>
    <w:rsid w:val="00B956D1"/>
    <w:rsid w:val="00BA7C53"/>
    <w:rsid w:val="00C35F91"/>
    <w:rsid w:val="00C46903"/>
    <w:rsid w:val="00C6441F"/>
    <w:rsid w:val="00C8457E"/>
    <w:rsid w:val="00CA217E"/>
    <w:rsid w:val="00CA4598"/>
    <w:rsid w:val="00CD3A6B"/>
    <w:rsid w:val="00D108BF"/>
    <w:rsid w:val="00D42095"/>
    <w:rsid w:val="00D45701"/>
    <w:rsid w:val="00DF04E5"/>
    <w:rsid w:val="00E36A93"/>
    <w:rsid w:val="00E67B30"/>
    <w:rsid w:val="00E77E7E"/>
    <w:rsid w:val="00E948D9"/>
    <w:rsid w:val="00ED0744"/>
    <w:rsid w:val="00F4047D"/>
    <w:rsid w:val="00FA315B"/>
    <w:rsid w:val="00FC39C6"/>
    <w:rsid w:val="00FE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AE71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customXml/itemProps2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A4 Register 1-52n</Template>
  <TotalTime>0</TotalTime>
  <Pages>2</Pages>
  <Words>33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Aurélie Schär</cp:lastModifiedBy>
  <cp:revision>2</cp:revision>
  <cp:lastPrinted>2026-08-06T11:32:00Z</cp:lastPrinted>
  <dcterms:created xsi:type="dcterms:W3CDTF">2026-08-06T11:32:00Z</dcterms:created>
  <dcterms:modified xsi:type="dcterms:W3CDTF">2026-08-06T11:32:00Z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