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789" w:type="dxa"/>
        <w:tblInd w:w="1242" w:type="dxa"/>
        <w:tblBorders>
          <w:top w:val="single" w:sz="12" w:space="0" w:color="FFFFFF" w:themeColor="background1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253272" w14:paraId="0B275AB6" w14:textId="77777777" w:rsidTr="00803929">
        <w:trPr>
          <w:trHeight w:val="1871"/>
        </w:trPr>
        <w:tc>
          <w:tcPr>
            <w:tcW w:w="8789" w:type="dxa"/>
            <w:vAlign w:val="center"/>
          </w:tcPr>
          <w:p w14:paraId="1602F96C" w14:textId="77777777" w:rsidR="00253272" w:rsidRDefault="00253272" w:rsidP="00803929">
            <w:pPr>
              <w:rPr>
                <w:rFonts w:asciiTheme="minorHAnsi" w:hAnsiTheme="minorHAnsi" w:cstheme="minorHAnsi"/>
                <w:b w:val="0"/>
                <w:color w:val="58595B"/>
                <w:spacing w:val="-5"/>
                <w:sz w:val="40"/>
              </w:rPr>
            </w:pPr>
            <w:r>
              <w:rPr>
                <w:rFonts w:asciiTheme="minorHAnsi" w:hAnsiTheme="minorHAnsi" w:cstheme="minorHAnsi"/>
                <w:color w:val="58595B"/>
                <w:spacing w:val="-5"/>
                <w:sz w:val="40"/>
              </w:rPr>
              <w:t>1</w:t>
            </w:r>
          </w:p>
        </w:tc>
      </w:tr>
      <w:tr w:rsidR="00253272" w14:paraId="2166AA58" w14:textId="77777777" w:rsidTr="00803929">
        <w:trPr>
          <w:trHeight w:val="2381"/>
        </w:trPr>
        <w:tc>
          <w:tcPr>
            <w:tcW w:w="8789" w:type="dxa"/>
            <w:vAlign w:val="center"/>
          </w:tcPr>
          <w:p w14:paraId="5D445466" w14:textId="77777777" w:rsidR="00253272" w:rsidRDefault="00A845AB" w:rsidP="00803929">
            <w:pPr>
              <w:rPr>
                <w:rFonts w:asciiTheme="minorHAnsi" w:hAnsiTheme="minorHAnsi" w:cstheme="minorHAnsi"/>
                <w:b w:val="0"/>
                <w:color w:val="58595B"/>
                <w:spacing w:val="-5"/>
                <w:sz w:val="40"/>
              </w:rPr>
            </w:pPr>
            <w:r>
              <w:rPr>
                <w:rFonts w:asciiTheme="minorHAnsi" w:hAnsiTheme="minorHAnsi" w:cstheme="minorHAnsi"/>
                <w:color w:val="58595B"/>
                <w:spacing w:val="-5"/>
                <w:sz w:val="40"/>
              </w:rPr>
              <w:t>2</w:t>
            </w:r>
          </w:p>
        </w:tc>
      </w:tr>
      <w:tr w:rsidR="00253272" w14:paraId="1206CF7A" w14:textId="77777777" w:rsidTr="00803929">
        <w:trPr>
          <w:trHeight w:val="2381"/>
        </w:trPr>
        <w:tc>
          <w:tcPr>
            <w:tcW w:w="8789" w:type="dxa"/>
            <w:vAlign w:val="center"/>
          </w:tcPr>
          <w:p w14:paraId="2726AEA6" w14:textId="77777777" w:rsidR="00253272" w:rsidRDefault="00A845AB" w:rsidP="00803929">
            <w:pPr>
              <w:rPr>
                <w:rFonts w:asciiTheme="minorHAnsi" w:hAnsiTheme="minorHAnsi" w:cstheme="minorHAnsi"/>
                <w:b w:val="0"/>
                <w:color w:val="58595B"/>
                <w:spacing w:val="-5"/>
                <w:sz w:val="40"/>
              </w:rPr>
            </w:pPr>
            <w:r>
              <w:rPr>
                <w:rFonts w:asciiTheme="minorHAnsi" w:hAnsiTheme="minorHAnsi" w:cstheme="minorHAnsi"/>
                <w:color w:val="58595B"/>
                <w:spacing w:val="-5"/>
                <w:sz w:val="40"/>
              </w:rPr>
              <w:t>3</w:t>
            </w:r>
          </w:p>
        </w:tc>
      </w:tr>
      <w:tr w:rsidR="00566519" w14:paraId="28733BEB" w14:textId="77777777" w:rsidTr="00803929">
        <w:trPr>
          <w:trHeight w:val="2381"/>
        </w:trPr>
        <w:tc>
          <w:tcPr>
            <w:tcW w:w="8789" w:type="dxa"/>
            <w:vAlign w:val="center"/>
          </w:tcPr>
          <w:p w14:paraId="31411299" w14:textId="77777777" w:rsidR="00566519" w:rsidRDefault="00AD1309" w:rsidP="00803929">
            <w:pPr>
              <w:rPr>
                <w:rFonts w:asciiTheme="minorHAnsi" w:hAnsiTheme="minorHAnsi" w:cstheme="minorHAnsi"/>
                <w:b w:val="0"/>
                <w:color w:val="58595B"/>
                <w:spacing w:val="-5"/>
                <w:sz w:val="40"/>
              </w:rPr>
            </w:pPr>
            <w:r>
              <w:rPr>
                <w:rFonts w:asciiTheme="minorHAnsi" w:hAnsiTheme="minorHAnsi" w:cstheme="minorHAnsi"/>
                <w:color w:val="58595B"/>
                <w:spacing w:val="-5"/>
                <w:sz w:val="40"/>
              </w:rPr>
              <w:t>4</w:t>
            </w:r>
          </w:p>
        </w:tc>
      </w:tr>
      <w:tr w:rsidR="00A15E53" w14:paraId="31804884" w14:textId="77777777" w:rsidTr="00803929">
        <w:trPr>
          <w:trHeight w:val="2381"/>
        </w:trPr>
        <w:tc>
          <w:tcPr>
            <w:tcW w:w="8789" w:type="dxa"/>
            <w:vAlign w:val="center"/>
          </w:tcPr>
          <w:p w14:paraId="761F800C" w14:textId="77777777" w:rsidR="00A15E53" w:rsidRPr="00A845AB" w:rsidRDefault="00D42095" w:rsidP="00803929">
            <w:pPr>
              <w:rPr>
                <w:rFonts w:ascii="Calibri" w:hAnsi="Calibri" w:cs="Calibri"/>
                <w:color w:val="58595B"/>
                <w:spacing w:val="-5"/>
                <w:sz w:val="24"/>
                <w:szCs w:val="14"/>
              </w:rPr>
            </w:pPr>
            <w:r>
              <w:rPr>
                <w:rFonts w:asciiTheme="minorHAnsi" w:hAnsiTheme="minorHAnsi" w:cstheme="minorHAnsi"/>
                <w:color w:val="58595B"/>
                <w:spacing w:val="-5"/>
                <w:sz w:val="40"/>
              </w:rPr>
              <w:t>5</w:t>
            </w:r>
          </w:p>
        </w:tc>
      </w:tr>
      <w:tr w:rsidR="001A24C6" w14:paraId="205CB95B" w14:textId="77777777" w:rsidTr="00803929">
        <w:trPr>
          <w:trHeight w:val="2324"/>
        </w:trPr>
        <w:tc>
          <w:tcPr>
            <w:tcW w:w="8789" w:type="dxa"/>
            <w:vAlign w:val="center"/>
          </w:tcPr>
          <w:p w14:paraId="18AF83B7" w14:textId="77777777" w:rsidR="001A24C6" w:rsidRPr="00A845AB" w:rsidRDefault="001A24C6" w:rsidP="00803929">
            <w:pPr>
              <w:rPr>
                <w:rFonts w:ascii="Calibri" w:hAnsi="Calibri" w:cs="Calibri"/>
                <w:color w:val="58595B"/>
                <w:spacing w:val="-5"/>
                <w:sz w:val="24"/>
                <w:szCs w:val="14"/>
              </w:rPr>
            </w:pPr>
            <w:r>
              <w:rPr>
                <w:rFonts w:asciiTheme="minorHAnsi" w:hAnsiTheme="minorHAnsi" w:cstheme="minorHAnsi"/>
                <w:color w:val="58595B"/>
                <w:spacing w:val="-5"/>
                <w:sz w:val="40"/>
              </w:rPr>
              <w:t>6</w:t>
            </w:r>
          </w:p>
        </w:tc>
      </w:tr>
      <w:tr w:rsidR="00803929" w:rsidRPr="00803929" w14:paraId="444B50BD" w14:textId="77777777" w:rsidTr="00803929">
        <w:trPr>
          <w:trHeight w:val="2098"/>
        </w:trPr>
        <w:tc>
          <w:tcPr>
            <w:tcW w:w="8789" w:type="dxa"/>
            <w:vAlign w:val="center"/>
          </w:tcPr>
          <w:p w14:paraId="203FA28A" w14:textId="0B38770A" w:rsidR="00803929" w:rsidRPr="00A845AB" w:rsidRDefault="00803929" w:rsidP="00803929">
            <w:pPr>
              <w:rPr>
                <w:rFonts w:ascii="Calibri" w:hAnsi="Calibri" w:cs="Calibri"/>
                <w:color w:val="58595B"/>
                <w:spacing w:val="-5"/>
                <w:sz w:val="24"/>
                <w:szCs w:val="14"/>
              </w:rPr>
            </w:pPr>
            <w:r>
              <w:rPr>
                <w:rFonts w:asciiTheme="minorHAnsi" w:hAnsiTheme="minorHAnsi" w:cstheme="minorHAnsi"/>
                <w:color w:val="58595B"/>
                <w:spacing w:val="-5"/>
                <w:sz w:val="40"/>
              </w:rPr>
              <w:t>7</w:t>
            </w:r>
          </w:p>
        </w:tc>
      </w:tr>
    </w:tbl>
    <w:p w14:paraId="18653CE0" w14:textId="4036F00B" w:rsidR="00541311" w:rsidRDefault="00A248F3" w:rsidP="00B07A8B">
      <w:pPr>
        <w:widowControl/>
        <w:autoSpaceDE/>
        <w:autoSpaceDN/>
        <w:spacing w:after="160" w:line="278" w:lineRule="auto"/>
      </w:pPr>
      <w:r>
        <w:rPr>
          <w:rFonts w:asciiTheme="minorHAnsi" w:hAnsiTheme="minorHAnsi" w:cstheme="minorHAnsi"/>
          <w:noProof/>
          <w:color w:val="58595B"/>
          <w:spacing w:val="-5"/>
          <w:sz w:val="40"/>
        </w:rPr>
        <w:drawing>
          <wp:anchor distT="0" distB="0" distL="114300" distR="114300" simplePos="0" relativeHeight="251659264" behindDoc="0" locked="0" layoutInCell="1" allowOverlap="1" wp14:anchorId="7F2E460A" wp14:editId="3F47CAAC">
            <wp:simplePos x="0" y="0"/>
            <wp:positionH relativeFrom="column">
              <wp:posOffset>-759460</wp:posOffset>
            </wp:positionH>
            <wp:positionV relativeFrom="paragraph">
              <wp:posOffset>-525145</wp:posOffset>
            </wp:positionV>
            <wp:extent cx="1024890" cy="402590"/>
            <wp:effectExtent l="0" t="0" r="3810" b="0"/>
            <wp:wrapNone/>
            <wp:docPr id="1478145210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1311" w:rsidSect="003C7ACE">
      <w:pgSz w:w="11906" w:h="16838"/>
      <w:pgMar w:top="485" w:right="1417" w:bottom="51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94F5" w14:textId="77777777" w:rsidR="00AD43BE" w:rsidRDefault="00AD43BE" w:rsidP="00C46903">
      <w:r>
        <w:separator/>
      </w:r>
    </w:p>
  </w:endnote>
  <w:endnote w:type="continuationSeparator" w:id="0">
    <w:p w14:paraId="7A14A7B9" w14:textId="77777777" w:rsidR="00AD43BE" w:rsidRDefault="00AD43BE" w:rsidP="00C4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x Grotesk Bold">
    <w:altName w:val="Px Grotesk Bold"/>
    <w:panose1 w:val="02060803030000020004"/>
    <w:charset w:val="00"/>
    <w:family w:val="roman"/>
    <w:pitch w:val="variable"/>
    <w:sig w:usb0="80000027" w:usb1="5000000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193C" w14:textId="77777777" w:rsidR="00AD43BE" w:rsidRDefault="00AD43BE" w:rsidP="00C46903">
      <w:r>
        <w:separator/>
      </w:r>
    </w:p>
  </w:footnote>
  <w:footnote w:type="continuationSeparator" w:id="0">
    <w:p w14:paraId="299AE0DB" w14:textId="77777777" w:rsidR="00AD43BE" w:rsidRDefault="00AD43BE" w:rsidP="00C46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F3"/>
    <w:rsid w:val="00001887"/>
    <w:rsid w:val="000253C9"/>
    <w:rsid w:val="00087DC4"/>
    <w:rsid w:val="00103F59"/>
    <w:rsid w:val="001619AE"/>
    <w:rsid w:val="001970FE"/>
    <w:rsid w:val="001A24C6"/>
    <w:rsid w:val="001E2A11"/>
    <w:rsid w:val="001F5B36"/>
    <w:rsid w:val="00210C6B"/>
    <w:rsid w:val="00253272"/>
    <w:rsid w:val="0028216A"/>
    <w:rsid w:val="002A0EE5"/>
    <w:rsid w:val="002A2A81"/>
    <w:rsid w:val="002B06A6"/>
    <w:rsid w:val="002E04C9"/>
    <w:rsid w:val="002E2C40"/>
    <w:rsid w:val="00352C2A"/>
    <w:rsid w:val="00396038"/>
    <w:rsid w:val="003A15E6"/>
    <w:rsid w:val="003B0D45"/>
    <w:rsid w:val="003C0BB6"/>
    <w:rsid w:val="003C7ACE"/>
    <w:rsid w:val="003D4062"/>
    <w:rsid w:val="00407439"/>
    <w:rsid w:val="00422B1A"/>
    <w:rsid w:val="004560AB"/>
    <w:rsid w:val="004D72C0"/>
    <w:rsid w:val="004E1640"/>
    <w:rsid w:val="004E29EF"/>
    <w:rsid w:val="00526E33"/>
    <w:rsid w:val="00535301"/>
    <w:rsid w:val="00541311"/>
    <w:rsid w:val="00566519"/>
    <w:rsid w:val="005A050B"/>
    <w:rsid w:val="006072EA"/>
    <w:rsid w:val="0061392C"/>
    <w:rsid w:val="00691D4D"/>
    <w:rsid w:val="00703329"/>
    <w:rsid w:val="00771940"/>
    <w:rsid w:val="007A23FF"/>
    <w:rsid w:val="007A63A2"/>
    <w:rsid w:val="00803929"/>
    <w:rsid w:val="008D2D89"/>
    <w:rsid w:val="008F757C"/>
    <w:rsid w:val="00925B7E"/>
    <w:rsid w:val="00943E15"/>
    <w:rsid w:val="00954475"/>
    <w:rsid w:val="0098035D"/>
    <w:rsid w:val="009819DF"/>
    <w:rsid w:val="009D666B"/>
    <w:rsid w:val="009F00FD"/>
    <w:rsid w:val="00A15E53"/>
    <w:rsid w:val="00A248F3"/>
    <w:rsid w:val="00A24A9E"/>
    <w:rsid w:val="00A83A53"/>
    <w:rsid w:val="00A845AB"/>
    <w:rsid w:val="00AA0DDA"/>
    <w:rsid w:val="00AD1309"/>
    <w:rsid w:val="00AD43BE"/>
    <w:rsid w:val="00B07A8B"/>
    <w:rsid w:val="00B16EC8"/>
    <w:rsid w:val="00B803C7"/>
    <w:rsid w:val="00B956D1"/>
    <w:rsid w:val="00BA7C53"/>
    <w:rsid w:val="00C35F91"/>
    <w:rsid w:val="00C46903"/>
    <w:rsid w:val="00C6441F"/>
    <w:rsid w:val="00C8457E"/>
    <w:rsid w:val="00C90E5C"/>
    <w:rsid w:val="00CA217E"/>
    <w:rsid w:val="00CA4598"/>
    <w:rsid w:val="00CD3A6B"/>
    <w:rsid w:val="00D108BF"/>
    <w:rsid w:val="00D42095"/>
    <w:rsid w:val="00DF04E5"/>
    <w:rsid w:val="00E36A93"/>
    <w:rsid w:val="00E77E7E"/>
    <w:rsid w:val="00E948D9"/>
    <w:rsid w:val="00ED0744"/>
    <w:rsid w:val="00F4047D"/>
    <w:rsid w:val="00FA315B"/>
    <w:rsid w:val="00FC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0A7EC1"/>
  <w15:chartTrackingRefBased/>
  <w15:docId w15:val="{D78E8F7D-1C79-46D3-AC3D-47CB41AE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b/>
        <w:bCs/>
        <w:kern w:val="2"/>
        <w:sz w:val="22"/>
        <w:szCs w:val="32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6903"/>
    <w:pPr>
      <w:widowControl w:val="0"/>
      <w:autoSpaceDE w:val="0"/>
      <w:autoSpaceDN w:val="0"/>
      <w:spacing w:after="0" w:line="240" w:lineRule="auto"/>
    </w:pPr>
    <w:rPr>
      <w:rFonts w:ascii="Px Grotesk Bold" w:eastAsia="Px Grotesk Bold" w:hAnsi="Px Grotesk Bold" w:cs="Px Grotesk Bold"/>
      <w:b w:val="0"/>
      <w:bCs w:val="0"/>
      <w:kern w:val="0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690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2"/>
      <w:sz w:val="40"/>
      <w:szCs w:val="40"/>
      <w:lang w:val="de-CH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690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kern w:val="2"/>
      <w:sz w:val="32"/>
      <w:szCs w:val="32"/>
      <w:lang w:val="de-CH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690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b/>
      <w:bCs/>
      <w:color w:val="0F4761" w:themeColor="accent1" w:themeShade="BF"/>
      <w:kern w:val="2"/>
      <w:sz w:val="28"/>
      <w:szCs w:val="28"/>
      <w:lang w:val="de-CH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690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b/>
      <w:bCs/>
      <w:i/>
      <w:iCs/>
      <w:color w:val="0F4761" w:themeColor="accent1" w:themeShade="BF"/>
      <w:kern w:val="2"/>
      <w:szCs w:val="32"/>
      <w:lang w:val="de-CH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690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b/>
      <w:bCs/>
      <w:color w:val="0F4761" w:themeColor="accent1" w:themeShade="BF"/>
      <w:kern w:val="2"/>
      <w:szCs w:val="32"/>
      <w:lang w:val="de-CH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690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b/>
      <w:bCs/>
      <w:i/>
      <w:iCs/>
      <w:color w:val="595959" w:themeColor="text1" w:themeTint="A6"/>
      <w:kern w:val="2"/>
      <w:szCs w:val="32"/>
      <w:lang w:val="de-CH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690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b/>
      <w:bCs/>
      <w:color w:val="595959" w:themeColor="text1" w:themeTint="A6"/>
      <w:kern w:val="2"/>
      <w:szCs w:val="32"/>
      <w:lang w:val="de-CH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690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b/>
      <w:bCs/>
      <w:i/>
      <w:iCs/>
      <w:color w:val="272727" w:themeColor="text1" w:themeTint="D8"/>
      <w:kern w:val="2"/>
      <w:szCs w:val="32"/>
      <w:lang w:val="de-CH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690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b/>
      <w:bCs/>
      <w:color w:val="272727" w:themeColor="text1" w:themeTint="D8"/>
      <w:kern w:val="2"/>
      <w:szCs w:val="32"/>
      <w:lang w:val="de-CH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6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6903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69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69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69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69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69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69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69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690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56"/>
      <w:szCs w:val="56"/>
      <w:lang w:val="de-CH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46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690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b/>
      <w:bCs/>
      <w:color w:val="595959" w:themeColor="text1" w:themeTint="A6"/>
      <w:spacing w:val="15"/>
      <w:kern w:val="2"/>
      <w:sz w:val="28"/>
      <w:szCs w:val="28"/>
      <w:lang w:val="de-CH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69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6903"/>
    <w:pPr>
      <w:widowControl/>
      <w:autoSpaceDE/>
      <w:autoSpaceDN/>
      <w:spacing w:before="160" w:after="160" w:line="278" w:lineRule="auto"/>
      <w:jc w:val="center"/>
    </w:pPr>
    <w:rPr>
      <w:rFonts w:ascii="Calibri" w:eastAsiaTheme="minorHAnsi" w:hAnsi="Calibri" w:cstheme="minorBidi"/>
      <w:b/>
      <w:bCs/>
      <w:i/>
      <w:iCs/>
      <w:color w:val="404040" w:themeColor="text1" w:themeTint="BF"/>
      <w:kern w:val="2"/>
      <w:szCs w:val="32"/>
      <w:lang w:val="de-CH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469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6903"/>
    <w:pPr>
      <w:widowControl/>
      <w:autoSpaceDE/>
      <w:autoSpaceDN/>
      <w:spacing w:after="160" w:line="278" w:lineRule="auto"/>
      <w:ind w:left="720"/>
      <w:contextualSpacing/>
    </w:pPr>
    <w:rPr>
      <w:rFonts w:ascii="Calibri" w:eastAsiaTheme="minorHAnsi" w:hAnsi="Calibri" w:cstheme="minorBidi"/>
      <w:b/>
      <w:bCs/>
      <w:kern w:val="2"/>
      <w:szCs w:val="32"/>
      <w:lang w:val="de-CH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4690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690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="Calibri" w:eastAsiaTheme="minorHAnsi" w:hAnsi="Calibri" w:cstheme="minorBidi"/>
      <w:b/>
      <w:bCs/>
      <w:i/>
      <w:iCs/>
      <w:color w:val="0F4761" w:themeColor="accent1" w:themeShade="BF"/>
      <w:kern w:val="2"/>
      <w:szCs w:val="32"/>
      <w:lang w:val="de-CH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690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6903"/>
    <w:rPr>
      <w:b w:val="0"/>
      <w:bCs w:val="0"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46903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b w:val="0"/>
      <w:bCs w:val="0"/>
      <w:kern w:val="0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469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6903"/>
    <w:rPr>
      <w:rFonts w:ascii="Px Grotesk Bold" w:eastAsia="Px Grotesk Bold" w:hAnsi="Px Grotesk Bold" w:cs="Px Grotesk Bold"/>
      <w:b w:val="0"/>
      <w:bCs w:val="0"/>
      <w:kern w:val="0"/>
      <w:szCs w:val="22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C469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6903"/>
    <w:rPr>
      <w:rFonts w:ascii="Px Grotesk Bold" w:eastAsia="Px Grotesk Bold" w:hAnsi="Px Grotesk Bold" w:cs="Px Grotesk Bold"/>
      <w:b w:val="0"/>
      <w:bCs w:val="0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c\kolma.ch\Marketing%20-%20General\05%20Kolma%20Office\01%20Webseite\07%20Agenturwechsel%20Webseiten\kolma.swiss\Creator\Vorlage%20Register%201-7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EEB75655A0C649B4B16F62725DE2CE" ma:contentTypeVersion="13" ma:contentTypeDescription="Ein neues Dokument erstellen." ma:contentTypeScope="" ma:versionID="3a7ea0ef71aedb707968fed6968a2500">
  <xsd:schema xmlns:xsd="http://www.w3.org/2001/XMLSchema" xmlns:xs="http://www.w3.org/2001/XMLSchema" xmlns:p="http://schemas.microsoft.com/office/2006/metadata/properties" xmlns:ns2="f311d765-f4b8-4526-b7e2-11e427cd4d6b" xmlns:ns3="03cdb9b4-c03d-46e5-a6ee-98b1d4b67e94" targetNamespace="http://schemas.microsoft.com/office/2006/metadata/properties" ma:root="true" ma:fieldsID="440f0eadf9b0ed51803aaaa9f608ea83" ns2:_="" ns3:_="">
    <xsd:import namespace="f311d765-f4b8-4526-b7e2-11e427cd4d6b"/>
    <xsd:import namespace="03cdb9b4-c03d-46e5-a6ee-98b1d4b67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1d765-f4b8-4526-b7e2-11e427cd4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ac2c83a-2569-43ea-893c-a8d439e2b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db9b4-c03d-46e5-a6ee-98b1d4b67e9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34783c-749a-4166-b49b-3a5b7cfbb462}" ma:internalName="TaxCatchAll" ma:showField="CatchAllData" ma:web="03cdb9b4-c03d-46e5-a6ee-98b1d4b67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cdb9b4-c03d-46e5-a6ee-98b1d4b67e94" xsi:nil="true"/>
    <lcf76f155ced4ddcb4097134ff3c332f xmlns="f311d765-f4b8-4526-b7e2-11e427cd4d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8D42DB-E6BC-4276-B618-64B385E19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1d765-f4b8-4526-b7e2-11e427cd4d6b"/>
    <ds:schemaRef ds:uri="03cdb9b4-c03d-46e5-a6ee-98b1d4b67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346585-E570-43D0-83AB-DBB635947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BBC02-F9CC-46B7-AD7A-6B98276291B8}">
  <ds:schemaRefs>
    <ds:schemaRef ds:uri="http://schemas.microsoft.com/office/2006/metadata/properties"/>
    <ds:schemaRef ds:uri="http://schemas.microsoft.com/office/infopath/2007/PartnerControls"/>
    <ds:schemaRef ds:uri="03cdb9b4-c03d-46e5-a6ee-98b1d4b67e94"/>
    <ds:schemaRef ds:uri="f311d765-f4b8-4526-b7e2-11e427cd4d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Register 1-7</Template>
  <TotalTime>0</TotalTime>
  <Pages>1</Pages>
  <Words>2</Words>
  <Characters>21</Characters>
  <Application>Microsoft Office Word</Application>
  <DocSecurity>0</DocSecurity>
  <Lines>2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Schär</dc:creator>
  <cp:keywords/>
  <dc:description/>
  <cp:lastModifiedBy>Aurélie Schär</cp:lastModifiedBy>
  <cp:revision>1</cp:revision>
  <cp:lastPrinted>2026-07-27T05:53:00Z</cp:lastPrinted>
  <dcterms:created xsi:type="dcterms:W3CDTF">2026-08-05T12:59:00Z</dcterms:created>
  <dcterms:modified xsi:type="dcterms:W3CDTF">2026-08-05T13:12:00Z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0x010100F1EEB75655A0C649B4B16F62725DE2CE</vt:lpwstr>
  </property>
  <property fmtid="{D5CDD505-2E9C-101B-9397-08002B2CF9AE}" pid="3" name="MediaServiceImageTags">
    <vt:lpwstr/>
  </property>
</Properties>
</file>